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FBB09" w14:textId="77777777" w:rsidR="00A00879" w:rsidRDefault="00A00879">
      <w:pPr>
        <w:spacing w:before="57" w:after="0" w:line="288" w:lineRule="auto"/>
        <w:ind w:left="5983" w:firstLine="537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</w:p>
    <w:p w14:paraId="14A7494D" w14:textId="77777777" w:rsidR="00A00879" w:rsidRDefault="00230E6B">
      <w:pPr>
        <w:spacing w:before="57" w:after="0" w:line="288" w:lineRule="auto"/>
        <w:ind w:left="5983" w:firstLine="537"/>
        <w:textAlignment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ДО</w:t>
      </w:r>
    </w:p>
    <w:p w14:paraId="70B3BA5A" w14:textId="77777777" w:rsidR="00A00879" w:rsidRDefault="00230E6B">
      <w:pPr>
        <w:spacing w:after="0" w:line="288" w:lineRule="auto"/>
        <w:ind w:left="5983" w:firstLine="537"/>
        <w:textAlignment w:val="center"/>
      </w:pPr>
      <w:r>
        <w:rPr>
          <w:rFonts w:ascii="Times New Roman" w:hAnsi="Times New Roman"/>
          <w:b/>
          <w:color w:val="000000"/>
          <w:sz w:val="24"/>
          <w:szCs w:val="24"/>
        </w:rPr>
        <w:t>ГЛАВНИЯ</w:t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АРХИТЕКТ </w:t>
      </w:r>
    </w:p>
    <w:p w14:paraId="3A01156B" w14:textId="77777777" w:rsidR="00A00879" w:rsidRDefault="00230E6B">
      <w:pPr>
        <w:spacing w:after="0" w:line="288" w:lineRule="auto"/>
        <w:ind w:left="5983" w:firstLine="537"/>
        <w:textAlignment w:val="center"/>
      </w:pPr>
      <w:r>
        <w:rPr>
          <w:rFonts w:ascii="Times New Roman" w:hAnsi="Times New Roman"/>
          <w:b/>
          <w:color w:val="000000"/>
          <w:sz w:val="24"/>
          <w:szCs w:val="24"/>
        </w:rPr>
        <w:t>НА</w:t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ОБЩИНА ЦЕНОВО</w:t>
      </w:r>
    </w:p>
    <w:p w14:paraId="569F7420" w14:textId="77777777" w:rsidR="00A00879" w:rsidRDefault="00A00879">
      <w:pPr>
        <w:spacing w:after="0" w:line="240" w:lineRule="auto"/>
        <w:jc w:val="center"/>
        <w:textAlignment w:val="center"/>
        <w:rPr>
          <w:rFonts w:ascii="Times New Roman" w:hAnsi="Times New Roman"/>
          <w:b/>
          <w:color w:val="000000"/>
          <w:sz w:val="28"/>
          <w:szCs w:val="28"/>
          <w:lang w:val="bg-BG"/>
        </w:rPr>
      </w:pPr>
    </w:p>
    <w:p w14:paraId="3E36C9B0" w14:textId="77777777" w:rsidR="00A00879" w:rsidRDefault="00A00879">
      <w:pPr>
        <w:spacing w:after="0" w:line="240" w:lineRule="auto"/>
        <w:jc w:val="center"/>
        <w:textAlignment w:val="center"/>
        <w:rPr>
          <w:rFonts w:ascii="Times New Roman" w:hAnsi="Times New Roman"/>
          <w:b/>
          <w:color w:val="000000"/>
          <w:sz w:val="28"/>
          <w:szCs w:val="28"/>
          <w:lang w:val="bg-BG"/>
        </w:rPr>
      </w:pPr>
    </w:p>
    <w:p w14:paraId="56E44B83" w14:textId="77777777" w:rsidR="00A00879" w:rsidRDefault="00230E6B">
      <w:pPr>
        <w:spacing w:after="0" w:line="240" w:lineRule="auto"/>
        <w:jc w:val="center"/>
        <w:textAlignment w:val="center"/>
        <w:rPr>
          <w:rFonts w:ascii="Times New Roman" w:hAnsi="Times New Roman"/>
          <w:b/>
          <w:color w:val="000000"/>
          <w:sz w:val="28"/>
          <w:szCs w:val="28"/>
          <w:lang w:val="bg-BG"/>
        </w:rPr>
      </w:pPr>
      <w:r>
        <w:rPr>
          <w:rFonts w:ascii="Times New Roman" w:hAnsi="Times New Roman"/>
          <w:b/>
          <w:color w:val="000000"/>
          <w:sz w:val="28"/>
          <w:szCs w:val="28"/>
          <w:lang w:val="bg-BG"/>
        </w:rPr>
        <w:t>З А Я В Л Е Н И Е</w:t>
      </w:r>
    </w:p>
    <w:p w14:paraId="0F31D3FC" w14:textId="77777777" w:rsidR="00A00879" w:rsidRDefault="00230E6B">
      <w:pPr>
        <w:spacing w:after="0" w:line="240" w:lineRule="auto"/>
        <w:jc w:val="center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за съгласуване и одобряване на инвестиционни проекти, по които се издава разрешение за строеж</w:t>
      </w:r>
    </w:p>
    <w:p w14:paraId="059E1389" w14:textId="77777777" w:rsidR="00A00879" w:rsidRDefault="00230E6B">
      <w:pPr>
        <w:spacing w:after="0" w:line="240" w:lineRule="auto"/>
        <w:jc w:val="center"/>
        <w:textAlignment w:val="center"/>
      </w:pPr>
      <w:r>
        <w:rPr>
          <w:rFonts w:ascii="Times New Roman" w:hAnsi="Times New Roman"/>
          <w:color w:val="000000"/>
          <w:spacing w:val="5"/>
          <w:sz w:val="24"/>
          <w:szCs w:val="24"/>
          <w:lang w:val="bg-BG"/>
        </w:rPr>
        <w:t>(Уникален идентификатор на административната услуга - 2054)</w:t>
      </w:r>
    </w:p>
    <w:p w14:paraId="1C602FF6" w14:textId="77777777" w:rsidR="00A00879" w:rsidRDefault="00230E6B">
      <w:pPr>
        <w:spacing w:after="0" w:line="240" w:lineRule="auto"/>
        <w:jc w:val="center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 </w:t>
      </w:r>
    </w:p>
    <w:p w14:paraId="311CA4E5" w14:textId="77777777" w:rsidR="00A00879" w:rsidRDefault="00230E6B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От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............................................................................................................................................ ,</w:t>
      </w:r>
    </w:p>
    <w:p w14:paraId="32EEA555" w14:textId="77777777" w:rsidR="00A00879" w:rsidRDefault="00230E6B">
      <w:pPr>
        <w:spacing w:after="0" w:line="240" w:lineRule="auto"/>
        <w:jc w:val="center"/>
        <w:textAlignment w:val="center"/>
      </w:pP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(посочете трите имена на физическото лице или наименованието на юридическото лице)</w:t>
      </w:r>
    </w:p>
    <w:p w14:paraId="084973F1" w14:textId="77777777" w:rsidR="00A00879" w:rsidRDefault="00230E6B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ЕГН/ЕИК ......................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......., постоянен/настоящ адрес или адрес на управление на юридическото лице: гр./с. .................................................................................................,</w:t>
      </w:r>
    </w:p>
    <w:p w14:paraId="04F191A9" w14:textId="77777777" w:rsidR="00A00879" w:rsidRDefault="00230E6B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община ................................................................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...., област ..............................................,</w:t>
      </w:r>
    </w:p>
    <w:p w14:paraId="426DC135" w14:textId="77777777" w:rsidR="00A00879" w:rsidRDefault="00230E6B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ул. (ж.к.)......................................................................, тел.: ...............................................,</w:t>
      </w:r>
    </w:p>
    <w:p w14:paraId="0799ECAB" w14:textId="77777777" w:rsidR="00A00879" w:rsidRDefault="00230E6B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електронен адрес .........................................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</w:t>
      </w:r>
    </w:p>
    <w:p w14:paraId="37190A81" w14:textId="77777777" w:rsidR="00A00879" w:rsidRDefault="00230E6B">
      <w:pPr>
        <w:spacing w:after="0" w:line="240" w:lineRule="auto"/>
        <w:textAlignment w:val="center"/>
      </w:pPr>
      <w:r>
        <w:rPr>
          <w:rFonts w:ascii="Times New Roman" w:hAnsi="Times New Roman"/>
          <w:caps/>
          <w:color w:val="000000"/>
          <w:sz w:val="24"/>
          <w:szCs w:val="24"/>
          <w:lang w:val="bg-BG"/>
        </w:rPr>
        <w:t>Ю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ридическото лице се представлява от ...........................................................................</w:t>
      </w:r>
    </w:p>
    <w:p w14:paraId="56B4BB0C" w14:textId="77777777" w:rsidR="00A00879" w:rsidRDefault="00230E6B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</w:t>
      </w:r>
    </w:p>
    <w:p w14:paraId="6E78A06F" w14:textId="77777777" w:rsidR="00A00879" w:rsidRDefault="00230E6B">
      <w:pPr>
        <w:spacing w:after="0" w:line="240" w:lineRule="auto"/>
        <w:jc w:val="center"/>
        <w:textAlignment w:val="center"/>
      </w:pP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(трите имена на представителя/пълномощника и ЕГН)</w:t>
      </w:r>
    </w:p>
    <w:p w14:paraId="24AFC3CD" w14:textId="77777777" w:rsidR="00A00879" w:rsidRDefault="00230E6B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№/дата на пълномощното ...........................................</w:t>
      </w:r>
    </w:p>
    <w:p w14:paraId="05F76485" w14:textId="77777777" w:rsidR="00A00879" w:rsidRDefault="00230E6B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Заявявам желанието си да бъдат съгласувани и одобрени приложените проекти за строеж (надстройка, пристрой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ка, преустройство): ...........................................................</w:t>
      </w:r>
    </w:p>
    <w:p w14:paraId="7ED7FC02" w14:textId="77777777" w:rsidR="00A00879" w:rsidRDefault="00230E6B">
      <w:pPr>
        <w:spacing w:after="0" w:line="240" w:lineRule="auto"/>
        <w:textAlignment w:val="center"/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поземлен </w:t>
      </w:r>
      <w:r>
        <w:rPr>
          <w:rFonts w:ascii="Times New Roman" w:hAnsi="Times New Roman"/>
          <w:color w:val="000000"/>
          <w:spacing w:val="3"/>
          <w:sz w:val="24"/>
          <w:szCs w:val="24"/>
          <w:lang w:val="bg-BG"/>
        </w:rPr>
        <w:t>имот с идентификатор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№ ......................................................., </w:t>
      </w:r>
      <w:r>
        <w:rPr>
          <w:rFonts w:ascii="Times New Roman" w:hAnsi="Times New Roman"/>
          <w:color w:val="000000"/>
          <w:spacing w:val="3"/>
          <w:sz w:val="24"/>
          <w:szCs w:val="24"/>
          <w:lang w:val="bg-BG"/>
        </w:rPr>
        <w:t>парцел (УПИ)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№ ................................., </w:t>
      </w:r>
      <w:r>
        <w:rPr>
          <w:rFonts w:ascii="Times New Roman" w:hAnsi="Times New Roman"/>
          <w:color w:val="000000"/>
          <w:spacing w:val="3"/>
          <w:sz w:val="24"/>
          <w:szCs w:val="24"/>
          <w:lang w:val="bg-BG"/>
        </w:rPr>
        <w:t>квартал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№ </w:t>
      </w:r>
      <w:r>
        <w:rPr>
          <w:rFonts w:ascii="Times New Roman" w:hAnsi="Times New Roman"/>
          <w:color w:val="000000"/>
          <w:spacing w:val="3"/>
          <w:sz w:val="24"/>
          <w:szCs w:val="24"/>
          <w:lang w:val="bg-BG"/>
        </w:rPr>
        <w:t>...........................</w:t>
      </w:r>
      <w:r>
        <w:rPr>
          <w:rFonts w:ascii="Times New Roman" w:hAnsi="Times New Roman"/>
          <w:color w:val="000000"/>
          <w:spacing w:val="3"/>
          <w:sz w:val="24"/>
          <w:szCs w:val="24"/>
          <w:lang w:val="bg-BG"/>
        </w:rPr>
        <w:t>.................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  <w:lang w:val="bg-BG"/>
        </w:rPr>
        <w:t>.............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  <w:lang w:val="bg-BG"/>
        </w:rPr>
        <w:t>... по плана на гр./с. ...............................................................................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  <w:lang w:val="bg-BG"/>
        </w:rPr>
        <w:t>.......................................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  <w:lang w:val="bg-BG"/>
        </w:rPr>
        <w:t>.........,</w:t>
      </w:r>
    </w:p>
    <w:p w14:paraId="3EEBD3AF" w14:textId="77777777" w:rsidR="00A00879" w:rsidRDefault="00230E6B">
      <w:pPr>
        <w:spacing w:after="0" w:line="240" w:lineRule="auto"/>
        <w:textAlignment w:val="center"/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община .................................., област ....................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.............................................., който се намира </w:t>
      </w:r>
      <w:r>
        <w:rPr>
          <w:rFonts w:ascii="Times New Roman" w:hAnsi="Times New Roman"/>
          <w:color w:val="000000"/>
          <w:spacing w:val="2"/>
          <w:sz w:val="24"/>
          <w:szCs w:val="24"/>
          <w:lang w:val="bg-BG"/>
        </w:rPr>
        <w:t>на адрес ...........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  <w:lang w:val="bg-BG"/>
        </w:rPr>
        <w:t>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  <w:lang w:val="bg-BG"/>
        </w:rPr>
        <w:t>...................................................................................................</w:t>
      </w:r>
    </w:p>
    <w:p w14:paraId="7824BD42" w14:textId="77777777" w:rsidR="00A00879" w:rsidRDefault="00230E6B">
      <w:pPr>
        <w:spacing w:after="0" w:line="240" w:lineRule="auto"/>
        <w:jc w:val="center"/>
        <w:textAlignment w:val="center"/>
      </w:pPr>
      <w:r>
        <w:rPr>
          <w:rFonts w:ascii="Times New Roman" w:hAnsi="Times New Roman"/>
          <w:i/>
          <w:iCs/>
          <w:color w:val="000000"/>
          <w:spacing w:val="-1"/>
          <w:sz w:val="24"/>
          <w:szCs w:val="24"/>
          <w:lang w:val="bg-BG"/>
        </w:rPr>
        <w:t>(ж.к., бул., ул., сграда, №, вх., ет., ап.)</w:t>
      </w:r>
    </w:p>
    <w:p w14:paraId="347D8144" w14:textId="77777777" w:rsidR="00A00879" w:rsidRDefault="00230E6B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Имам издадена виза за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проектиране № ..................... от ............... (в случаите по чл. 140, ал. 3 от ЗУТ).</w:t>
      </w:r>
    </w:p>
    <w:p w14:paraId="4DD4E3F2" w14:textId="77777777" w:rsidR="00A00879" w:rsidRDefault="00230E6B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Желая/не желая едновременно с одобряването на инвестиционния проект да бъде издадено разрешение за строителство (чл. 148, ал. 4 от ЗУТ).</w:t>
      </w:r>
    </w:p>
    <w:p w14:paraId="7B39975F" w14:textId="77777777" w:rsidR="00A00879" w:rsidRDefault="00230E6B">
      <w:pPr>
        <w:spacing w:after="0" w:line="264" w:lineRule="auto"/>
        <w:ind w:firstLine="283"/>
        <w:jc w:val="center"/>
        <w:textAlignment w:val="center"/>
      </w:pPr>
      <w:r>
        <w:rPr>
          <w:rFonts w:ascii="Times New Roman" w:hAnsi="Times New Roman"/>
          <w:color w:val="000000"/>
          <w:sz w:val="24"/>
          <w:szCs w:val="24"/>
          <w:lang w:val="bg-BG"/>
        </w:rPr>
        <w:t>(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ненужното да се зачертае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)</w:t>
      </w:r>
    </w:p>
    <w:p w14:paraId="6B711D42" w14:textId="77777777" w:rsidR="00A00879" w:rsidRDefault="00230E6B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Прилагам следните документи:</w:t>
      </w:r>
    </w:p>
    <w:p w14:paraId="6D7C4FA8" w14:textId="77777777" w:rsidR="00A00879" w:rsidRDefault="00230E6B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1. Документ за собственост, освен ако същият е вписан в Имотния регистър:</w:t>
      </w:r>
    </w:p>
    <w:p w14:paraId="5508C269" w14:textId="77777777" w:rsidR="00A00879" w:rsidRDefault="00230E6B">
      <w:pPr>
        <w:spacing w:after="0" w:line="264" w:lineRule="auto"/>
        <w:ind w:firstLine="283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Документът за собственост е вписан под акт № ......., том.........................................., година .................... в Службата по вписва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нията ..................... (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отбележете със знак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>
        <w:rPr>
          <w:rFonts w:ascii="Wingdings 2" w:hAnsi="Wingdings 2"/>
          <w:color w:val="000000"/>
          <w:sz w:val="24"/>
          <w:szCs w:val="24"/>
          <w:lang w:val="bg-BG"/>
        </w:rPr>
        <w:t>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, когато документът е вписан, и попълнете данните за вписването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).</w:t>
      </w:r>
    </w:p>
    <w:p w14:paraId="4C172304" w14:textId="77777777" w:rsidR="00A00879" w:rsidRDefault="00230E6B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2. Влязло в сила решение на общото събрание за приемане на проекта (за сгради на жилищностроителни кооперации).</w:t>
      </w:r>
    </w:p>
    <w:p w14:paraId="2EA7275F" w14:textId="77777777" w:rsidR="00A00879" w:rsidRDefault="00230E6B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lastRenderedPageBreak/>
        <w:t>3. Копие от инвестиционния п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роект в обхват и със съдържание, определени с Наредбата за обхвата и съдържанието на инвестиционните проекти по чл. 139, ал. 5 от ЗУТ, на хартиен и електронен носител, като форматът на записа на цифровите копия на инвестиционните проекти и на документите и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данните към тях се определят съгласно посочената наредба - 2 бр.</w:t>
      </w:r>
    </w:p>
    <w:p w14:paraId="5D9E35F6" w14:textId="77777777" w:rsidR="00A00879" w:rsidRDefault="00230E6B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4. Влезли в сила административни актове, които в зависимост от вида и големината на строежа са необходимо условие за разрешаване на строителството по Закона за опазване на околната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среда, Закона за биологичното разнообразие, Закона за културното наследство или по друг специален закон, и съответствие на инвестиционния проект с условията в тези актове.</w:t>
      </w:r>
    </w:p>
    <w:p w14:paraId="1988FF07" w14:textId="77777777" w:rsidR="00A00879" w:rsidRDefault="00230E6B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5. Оценка за съответствие по чл. 142, ал. 6 от ЗУТ.</w:t>
      </w:r>
    </w:p>
    <w:p w14:paraId="37AC6F28" w14:textId="77777777" w:rsidR="00A00879" w:rsidRDefault="00230E6B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6. Разрешително за изграждане на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bg-BG"/>
        </w:rPr>
        <w:t>водовземно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съоръжение за подземни води и/или разрешително за водовземане, и/или разрешително за заустване на отпадъчни води, издадени по реда и в случаите, предвидени в Закона за водите.</w:t>
      </w:r>
    </w:p>
    <w:p w14:paraId="6D313389" w14:textId="77777777" w:rsidR="00A00879" w:rsidRDefault="00230E6B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7. Документ с предоставени изходни данни и условия за присъединяване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от експлоатационните дружества към мрежите на техническата инфраструктура в случаите, когато не е поискано издаване на виза за проектиране по чл. 140а от ЗУТ.</w:t>
      </w:r>
    </w:p>
    <w:p w14:paraId="1392FF17" w14:textId="77777777" w:rsidR="00A00879" w:rsidRDefault="00230E6B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8. Положително становище на органите за пожарна безопасност и защита на населението за строежите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от първа, втора и трета категория.</w:t>
      </w:r>
    </w:p>
    <w:p w14:paraId="0950D3A0" w14:textId="77777777" w:rsidR="00A00879" w:rsidRDefault="00230E6B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9.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bg-BG"/>
        </w:rPr>
        <w:t>Съгласувателно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становище по реда на Закона за културното наследство - за недвижими културни ценности и за строежи в техните граници и охранителните им зони.</w:t>
      </w:r>
    </w:p>
    <w:p w14:paraId="7CD3526D" w14:textId="77777777" w:rsidR="00A00879" w:rsidRDefault="00230E6B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Желая издаденият индивидуален административен акт да бъде по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лучен:</w:t>
      </w:r>
    </w:p>
    <w:p w14:paraId="520E0D5E" w14:textId="77777777" w:rsidR="00A00879" w:rsidRDefault="00230E6B">
      <w:pPr>
        <w:spacing w:after="0" w:line="264" w:lineRule="auto"/>
        <w:ind w:firstLine="283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Лично от ЦАО</w:t>
      </w:r>
    </w:p>
    <w:p w14:paraId="0023AD0A" w14:textId="77777777" w:rsidR="00A00879" w:rsidRDefault="00230E6B">
      <w:pPr>
        <w:spacing w:after="0" w:line="264" w:lineRule="auto"/>
        <w:ind w:firstLine="283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Чрез лицензиран пощенски оператор на адрес: ........................................................,</w:t>
      </w:r>
    </w:p>
    <w:p w14:paraId="73B1FC98" w14:textId="77777777" w:rsidR="00A00879" w:rsidRDefault="00230E6B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като декларирам, че пощенските разходи са за моя сметка, платими при получаването на акта за вътрешни пощенски пратки, и съм съгла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сен документите да бъдат пренасяни от оператора за служебни цели. Индивидуалният административен акт да бъде изпратен:</w:t>
      </w:r>
    </w:p>
    <w:p w14:paraId="0E345A9E" w14:textId="77777777" w:rsidR="00A00879" w:rsidRDefault="00230E6B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• като вътрешна препоръчана пощенска пратка;</w:t>
      </w:r>
    </w:p>
    <w:p w14:paraId="098529F5" w14:textId="77777777" w:rsidR="00A00879" w:rsidRDefault="00230E6B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• като вътрешна куриерска пратка;</w:t>
      </w:r>
    </w:p>
    <w:p w14:paraId="54A74537" w14:textId="77777777" w:rsidR="00A00879" w:rsidRDefault="00230E6B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• като международна препоръчана пощенска пратка.</w:t>
      </w:r>
    </w:p>
    <w:p w14:paraId="30172513" w14:textId="77777777" w:rsidR="00A00879" w:rsidRDefault="00230E6B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 </w:t>
      </w:r>
    </w:p>
    <w:p w14:paraId="02F6186E" w14:textId="77777777" w:rsidR="00A00879" w:rsidRDefault="00A00879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3613F539" w14:textId="77777777" w:rsidR="00A00879" w:rsidRDefault="00A00879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36B36D91" w14:textId="77777777" w:rsidR="00A00879" w:rsidRDefault="00230E6B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Дата: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.......................                                                                    Заявител: ..............................</w:t>
      </w:r>
    </w:p>
    <w:p w14:paraId="1C7F26B3" w14:textId="77777777" w:rsidR="00A00879" w:rsidRDefault="00230E6B">
      <w:pPr>
        <w:tabs>
          <w:tab w:val="center" w:pos="7900"/>
        </w:tabs>
        <w:spacing w:after="0" w:line="288" w:lineRule="auto"/>
        <w:textAlignment w:val="center"/>
      </w:pPr>
      <w:r>
        <w:rPr>
          <w:rFonts w:ascii="Times New Roman" w:hAnsi="Times New Roman"/>
          <w:color w:val="000000"/>
          <w:sz w:val="24"/>
          <w:szCs w:val="24"/>
          <w:lang w:val="bg-BG"/>
        </w:rPr>
        <w:t>                                                                  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                                                           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(подпис)</w:t>
      </w:r>
    </w:p>
    <w:p w14:paraId="54FC5E65" w14:textId="77777777" w:rsidR="00A00879" w:rsidRDefault="00A00879">
      <w:pPr>
        <w:rPr>
          <w:lang w:val="bg-BG"/>
        </w:rPr>
      </w:pPr>
    </w:p>
    <w:sectPr w:rsidR="00A00879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B7B6E" w14:textId="77777777" w:rsidR="00230E6B" w:rsidRDefault="00230E6B">
      <w:pPr>
        <w:spacing w:after="0" w:line="240" w:lineRule="auto"/>
      </w:pPr>
      <w:r>
        <w:separator/>
      </w:r>
    </w:p>
  </w:endnote>
  <w:endnote w:type="continuationSeparator" w:id="0">
    <w:p w14:paraId="4139224D" w14:textId="77777777" w:rsidR="00230E6B" w:rsidRDefault="00230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A838F" w14:textId="77777777" w:rsidR="00230E6B" w:rsidRDefault="00230E6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D84194E" w14:textId="77777777" w:rsidR="00230E6B" w:rsidRDefault="00230E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00879"/>
    <w:rsid w:val="00230E6B"/>
    <w:rsid w:val="00497549"/>
    <w:rsid w:val="00A0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E60AC"/>
  <w15:docId w15:val="{46737CE5-1478-4685-8BCE-EDF641844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uiPriority w:val="10"/>
    <w:qFormat/>
    <w:pPr>
      <w:spacing w:before="240" w:after="60" w:line="240" w:lineRule="auto"/>
      <w:jc w:val="center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customStyle="1" w:styleId="a4">
    <w:name w:val="Заглавие Знак"/>
    <w:basedOn w:val="a0"/>
    <w:rPr>
      <w:rFonts w:ascii="Arial" w:hAnsi="Arial" w:cs="Arial"/>
      <w:b/>
      <w:bCs/>
      <w:kern w:val="3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796</Words>
  <Characters>4543</Characters>
  <Application>Microsoft Office Word</Application>
  <DocSecurity>0</DocSecurity>
  <Lines>37</Lines>
  <Paragraphs>10</Paragraphs>
  <ScaleCrop>false</ScaleCrop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Потребител на Windows</cp:lastModifiedBy>
  <cp:revision>2</cp:revision>
  <dcterms:created xsi:type="dcterms:W3CDTF">2026-02-24T06:36:00Z</dcterms:created>
  <dcterms:modified xsi:type="dcterms:W3CDTF">2026-02-24T06:36:00Z</dcterms:modified>
</cp:coreProperties>
</file>