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246CF" w14:textId="77777777" w:rsidR="0007012F" w:rsidRDefault="0075715E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0DE365E1" w14:textId="77777777" w:rsidR="0007012F" w:rsidRDefault="0075715E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67C82F78" w14:textId="77777777" w:rsidR="0007012F" w:rsidRDefault="0075715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ЗАЯВЛЕНИЕ</w:t>
      </w:r>
    </w:p>
    <w:p w14:paraId="05D1FA6B" w14:textId="77777777" w:rsidR="0007012F" w:rsidRDefault="0075715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за издаване на скици за недвижими имоти</w:t>
      </w:r>
    </w:p>
    <w:p w14:paraId="63809CF5" w14:textId="77777777" w:rsidR="0007012F" w:rsidRDefault="0075715E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- 2027)</w:t>
      </w:r>
    </w:p>
    <w:p w14:paraId="581244C9" w14:textId="77777777" w:rsidR="0007012F" w:rsidRDefault="0075715E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4FE5AE6E" w14:textId="77777777" w:rsidR="0007012F" w:rsidRDefault="0075715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 ,</w:t>
      </w:r>
    </w:p>
    <w:p w14:paraId="3961A2E1" w14:textId="77777777" w:rsidR="0007012F" w:rsidRDefault="0075715E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71B2614F" w14:textId="77777777" w:rsidR="0007012F" w:rsidRDefault="0075715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., постоянен/настоящ адрес или адрес на управление на</w:t>
      </w:r>
    </w:p>
    <w:p w14:paraId="634C1027" w14:textId="77777777" w:rsidR="0007012F" w:rsidRDefault="0075715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юридическото лице: гр./с. ............................................................, община........................, област.............., ул. (ж.к.) 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....................................................,тел.: ...................., електронен адрес ......................................</w:t>
      </w:r>
    </w:p>
    <w:p w14:paraId="78149D21" w14:textId="77777777" w:rsidR="0007012F" w:rsidRDefault="0075715E">
      <w:pPr>
        <w:spacing w:after="0" w:line="240" w:lineRule="auto"/>
        <w:textAlignment w:val="center"/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ридическото лице се представлява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</w:t>
      </w:r>
    </w:p>
    <w:p w14:paraId="49DCE995" w14:textId="77777777" w:rsidR="0007012F" w:rsidRDefault="0075715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</w:p>
    <w:p w14:paraId="3AF9D6DD" w14:textId="77777777" w:rsidR="0007012F" w:rsidRDefault="0075715E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1DB4BF0B" w14:textId="77777777" w:rsidR="0007012F" w:rsidRDefault="0075715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</w:t>
      </w:r>
    </w:p>
    <w:p w14:paraId="3A11CBE8" w14:textId="77777777" w:rsidR="0007012F" w:rsidRDefault="0075715E">
      <w:pPr>
        <w:spacing w:after="0" w:line="264" w:lineRule="auto"/>
        <w:ind w:right="520"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</w:p>
    <w:p w14:paraId="57C864FD" w14:textId="77777777" w:rsidR="0007012F" w:rsidRDefault="0075715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бл. ..............., № 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</w:t>
      </w:r>
    </w:p>
    <w:p w14:paraId="3DD7125B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Скицата ми е необходима за: ..........................................................................................</w:t>
      </w:r>
    </w:p>
    <w:p w14:paraId="7EE7FBBB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24B12A80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1. Документ за собственост, освен ако същият е вписан в Имотния регистър;</w:t>
      </w:r>
    </w:p>
    <w:p w14:paraId="3BB823D4" w14:textId="77777777" w:rsidR="0007012F" w:rsidRDefault="0075715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Документът за собствено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ст е вписан под акт № ......., том........, година ............... в Службата по вписванията .............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документът е вписан, и попълнете данните за вписването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22433FC1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2. Удостоверение за наследници - в случаите, когато имотът е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придобит по наследство (прилага се само ако наследодателят не е с постоянен адрес на територията на същата община);</w:t>
      </w:r>
    </w:p>
    <w:p w14:paraId="08F18A63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3. Документ за платена такса, освен ако плащането е извършено по електронен път.</w:t>
      </w:r>
    </w:p>
    <w:p w14:paraId="35569F14" w14:textId="77777777" w:rsidR="0007012F" w:rsidRDefault="0075715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5721950F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3E6055A3" w14:textId="77777777" w:rsidR="0007012F" w:rsidRDefault="0075715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</w:t>
      </w:r>
    </w:p>
    <w:p w14:paraId="10C22B5B" w14:textId="77777777" w:rsidR="0007012F" w:rsidRDefault="0075715E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...........................................................,</w:t>
      </w:r>
    </w:p>
    <w:p w14:paraId="0405ED12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7264890D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епоръчана пощенска пратка;</w:t>
      </w:r>
    </w:p>
    <w:p w14:paraId="15EABCCC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6959A85C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2F9CD1DA" w14:textId="77777777" w:rsidR="0007012F" w:rsidRDefault="0075715E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По електронен път на електронен адрес ......................................</w:t>
      </w:r>
    </w:p>
    <w:p w14:paraId="2E2B5869" w14:textId="77777777" w:rsidR="0007012F" w:rsidRDefault="0007012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FEB812C" w14:textId="77777777" w:rsidR="0007012F" w:rsidRDefault="0075715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Дата: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                                                                   Заявител: .............................</w:t>
      </w:r>
    </w:p>
    <w:p w14:paraId="18C74456" w14:textId="77777777" w:rsidR="0007012F" w:rsidRDefault="0075715E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подпис)</w:t>
      </w:r>
    </w:p>
    <w:sectPr w:rsidR="0007012F">
      <w:pgSz w:w="12240" w:h="15840"/>
      <w:pgMar w:top="1417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467E" w14:textId="77777777" w:rsidR="0075715E" w:rsidRDefault="0075715E">
      <w:pPr>
        <w:spacing w:after="0" w:line="240" w:lineRule="auto"/>
      </w:pPr>
      <w:r>
        <w:separator/>
      </w:r>
    </w:p>
  </w:endnote>
  <w:endnote w:type="continuationSeparator" w:id="0">
    <w:p w14:paraId="140265F3" w14:textId="77777777" w:rsidR="0075715E" w:rsidRDefault="0075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A09C2" w14:textId="77777777" w:rsidR="0075715E" w:rsidRDefault="007571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D8A801" w14:textId="77777777" w:rsidR="0075715E" w:rsidRDefault="00757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12F"/>
    <w:rsid w:val="0007012F"/>
    <w:rsid w:val="001329BF"/>
    <w:rsid w:val="0075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BE3F"/>
  <w15:docId w15:val="{FB76594B-14CC-49AE-B83E-A722050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2026-02-24T06:35:00Z</dcterms:created>
  <dcterms:modified xsi:type="dcterms:W3CDTF">2026-02-24T06:35:00Z</dcterms:modified>
</cp:coreProperties>
</file>