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944BD" w14:textId="77777777" w:rsidR="00C655AF" w:rsidRDefault="00940AD6">
      <w:pPr>
        <w:spacing w:after="0" w:line="240" w:lineRule="auto"/>
        <w:textAlignment w:val="center"/>
      </w:pPr>
      <w:r>
        <w:rPr>
          <w:rFonts w:ascii="Times New Roman" w:hAnsi="Times New Roman"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ДО</w:t>
      </w:r>
    </w:p>
    <w:p w14:paraId="0A4EB8A4" w14:textId="77777777" w:rsidR="00C655AF" w:rsidRDefault="00940AD6">
      <w:pPr>
        <w:spacing w:after="0" w:line="240" w:lineRule="auto"/>
        <w:textAlignment w:val="center"/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КМЕТА НА</w:t>
      </w:r>
    </w:p>
    <w:p w14:paraId="090E24FA" w14:textId="77777777" w:rsidR="00C655AF" w:rsidRDefault="00940AD6">
      <w:pPr>
        <w:spacing w:after="0" w:line="240" w:lineRule="auto"/>
        <w:textAlignment w:val="center"/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  <w:t>ОБЩИНА ЦЕНОВО</w:t>
      </w:r>
    </w:p>
    <w:p w14:paraId="7EAD438A" w14:textId="77777777" w:rsidR="00C655AF" w:rsidRDefault="00C655AF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5804F23A" w14:textId="77777777" w:rsidR="00C655AF" w:rsidRDefault="00940AD6">
      <w:pPr>
        <w:spacing w:after="0" w:line="240" w:lineRule="auto"/>
        <w:jc w:val="center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З А Я В Л Е Н И Е</w:t>
      </w:r>
    </w:p>
    <w:p w14:paraId="50CD86E4" w14:textId="77777777" w:rsidR="00C655AF" w:rsidRDefault="00940AD6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</w:pPr>
      <w:r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за одобряване на подробен устройствен план</w:t>
      </w:r>
    </w:p>
    <w:p w14:paraId="77BCC146" w14:textId="77777777" w:rsidR="00C655AF" w:rsidRDefault="00940AD6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(Уникален идентификатор на административната услуга - 2117)</w:t>
      </w:r>
    </w:p>
    <w:p w14:paraId="1F4FA294" w14:textId="77777777" w:rsidR="00C655AF" w:rsidRDefault="00C655AF">
      <w:pPr>
        <w:spacing w:after="0" w:line="240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4D1CBCE4" w14:textId="77777777" w:rsidR="00C655AF" w:rsidRDefault="00940AD6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От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............................................................................................................................................ ,</w:t>
      </w:r>
    </w:p>
    <w:p w14:paraId="62874859" w14:textId="77777777" w:rsidR="00C655AF" w:rsidRDefault="00940AD6">
      <w:pPr>
        <w:spacing w:after="0" w:line="240" w:lineRule="auto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(посочете трите имена на физическото лице или наименованието на юридическото лице)</w:t>
      </w:r>
    </w:p>
    <w:p w14:paraId="7AEF7025" w14:textId="77777777" w:rsidR="00C655AF" w:rsidRDefault="00940AD6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ЕГН/ЕИК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.........................................................., постоянен/настоящ адрес или адрес на управление на юридическото лице: гр./с. ........................................, община ................,</w:t>
      </w:r>
    </w:p>
    <w:p w14:paraId="4EAE3845" w14:textId="77777777" w:rsidR="00C655AF" w:rsidRDefault="00940AD6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област ............................................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ул. (ж.к.) ......................................................................,</w:t>
      </w:r>
    </w:p>
    <w:p w14:paraId="0CB1A096" w14:textId="77777777" w:rsidR="00C655AF" w:rsidRDefault="00940AD6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тел. ............................, електронен адрес ....................................</w:t>
      </w:r>
    </w:p>
    <w:p w14:paraId="156A5517" w14:textId="77777777" w:rsidR="00C655AF" w:rsidRDefault="00940AD6">
      <w:pPr>
        <w:spacing w:after="0" w:line="240" w:lineRule="auto"/>
        <w:textAlignment w:val="center"/>
      </w:pPr>
      <w:r>
        <w:rPr>
          <w:rFonts w:ascii="Times New Roman" w:hAnsi="Times New Roman"/>
          <w:caps/>
          <w:color w:val="000000"/>
          <w:sz w:val="24"/>
          <w:szCs w:val="24"/>
          <w:lang w:val="bg-BG"/>
        </w:rPr>
        <w:t>Ю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ридическото лице се представлява от ..............................................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</w:t>
      </w:r>
    </w:p>
    <w:p w14:paraId="2B4F087B" w14:textId="77777777" w:rsidR="00C655AF" w:rsidRDefault="00940AD6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................................................................................................................................................,</w:t>
      </w:r>
    </w:p>
    <w:p w14:paraId="12052835" w14:textId="77777777" w:rsidR="00C655AF" w:rsidRDefault="00940AD6">
      <w:pPr>
        <w:spacing w:after="0" w:line="240" w:lineRule="auto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(трите имена на представителя/пълномощника и ЕГН)</w:t>
      </w:r>
    </w:p>
    <w:p w14:paraId="6AE444B4" w14:textId="77777777" w:rsidR="00C655AF" w:rsidRDefault="00940AD6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№/дата на пълномощното 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</w:t>
      </w:r>
    </w:p>
    <w:p w14:paraId="522CAA38" w14:textId="77777777" w:rsidR="00C655AF" w:rsidRDefault="00940AD6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Заявявам желанието си да бъде одобрен приложеният проект за подробен устройствен план за ПР, ПУР, ПРЗ, ПЗ, РУП, ПП .............................................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</w:t>
      </w:r>
    </w:p>
    <w:p w14:paraId="168B17DD" w14:textId="77777777" w:rsidR="00C655AF" w:rsidRDefault="00940AD6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..................................................................................................................................................</w:t>
      </w:r>
    </w:p>
    <w:p w14:paraId="711F33E0" w14:textId="77777777" w:rsidR="00C655AF" w:rsidRDefault="00940AD6">
      <w:pPr>
        <w:spacing w:after="0" w:line="240" w:lineRule="auto"/>
        <w:textAlignment w:val="center"/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за </w:t>
      </w:r>
      <w:r>
        <w:rPr>
          <w:rFonts w:ascii="Times New Roman" w:hAnsi="Times New Roman"/>
          <w:color w:val="000000"/>
          <w:spacing w:val="3"/>
          <w:sz w:val="24"/>
          <w:szCs w:val="24"/>
          <w:lang w:val="bg-BG"/>
        </w:rPr>
        <w:t>имот с идентификатор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№/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bg-BG"/>
        </w:rPr>
        <w:t>планоснимачен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№ ......................................., </w:t>
      </w:r>
      <w:r>
        <w:rPr>
          <w:rFonts w:ascii="Times New Roman" w:hAnsi="Times New Roman"/>
          <w:color w:val="000000"/>
          <w:spacing w:val="3"/>
          <w:sz w:val="24"/>
          <w:szCs w:val="24"/>
          <w:lang w:val="bg-BG"/>
        </w:rPr>
        <w:t>парцел (У</w:t>
      </w:r>
      <w:r>
        <w:rPr>
          <w:rFonts w:ascii="Times New Roman" w:hAnsi="Times New Roman"/>
          <w:color w:val="000000"/>
          <w:spacing w:val="3"/>
          <w:sz w:val="24"/>
          <w:szCs w:val="24"/>
          <w:lang w:val="bg-BG"/>
        </w:rPr>
        <w:t>ПИ)</w:t>
      </w:r>
    </w:p>
    <w:p w14:paraId="55161A3A" w14:textId="77777777" w:rsidR="00C655AF" w:rsidRDefault="00940AD6">
      <w:pPr>
        <w:spacing w:after="0" w:line="240" w:lineRule="auto"/>
        <w:textAlignment w:val="center"/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№ ........................................., </w:t>
      </w:r>
      <w:r>
        <w:rPr>
          <w:rFonts w:ascii="Times New Roman" w:hAnsi="Times New Roman"/>
          <w:color w:val="000000"/>
          <w:spacing w:val="3"/>
          <w:sz w:val="24"/>
          <w:szCs w:val="24"/>
          <w:lang w:val="bg-BG"/>
        </w:rPr>
        <w:t>квартал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№ </w:t>
      </w:r>
      <w:r>
        <w:rPr>
          <w:rFonts w:ascii="Times New Roman" w:hAnsi="Times New Roman"/>
          <w:color w:val="000000"/>
          <w:spacing w:val="3"/>
          <w:sz w:val="24"/>
          <w:szCs w:val="24"/>
          <w:lang w:val="bg-BG"/>
        </w:rPr>
        <w:t>.................................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  <w:lang w:val="bg-BG"/>
        </w:rPr>
        <w:t>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  <w:lang w:val="bg-BG"/>
        </w:rPr>
        <w:t>..............., по плана на гр./с. 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pacing w:val="3"/>
          <w:sz w:val="24"/>
          <w:szCs w:val="24"/>
          <w:lang w:val="bg-BG"/>
        </w:rPr>
        <w:t>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  <w:lang w:val="bg-BG"/>
        </w:rPr>
        <w:t>,</w:t>
      </w:r>
    </w:p>
    <w:p w14:paraId="4BF8F4AB" w14:textId="77777777" w:rsidR="00C655AF" w:rsidRDefault="00940AD6">
      <w:pPr>
        <w:spacing w:after="0" w:line="240" w:lineRule="auto"/>
        <w:textAlignment w:val="center"/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община ............................., област ........................................., който се </w:t>
      </w:r>
      <w:r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намира на адрес:</w:t>
      </w:r>
    </w:p>
    <w:p w14:paraId="28CF168B" w14:textId="77777777" w:rsidR="00C655AF" w:rsidRDefault="00940AD6">
      <w:pPr>
        <w:spacing w:after="0" w:line="240" w:lineRule="auto"/>
        <w:textAlignment w:val="center"/>
      </w:pPr>
      <w:r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.........</w:t>
      </w:r>
    </w:p>
    <w:p w14:paraId="2BA0A4D8" w14:textId="77777777" w:rsidR="00C655AF" w:rsidRDefault="00940AD6">
      <w:pPr>
        <w:spacing w:after="0" w:line="264" w:lineRule="auto"/>
        <w:ind w:firstLine="283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(ж.к., бул., пл., ул., сграда, №, вх., ет., ап.)</w:t>
      </w:r>
    </w:p>
    <w:p w14:paraId="4CE0BDD9" w14:textId="77777777" w:rsidR="00C655AF" w:rsidRDefault="00940AD6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Прилагам следните документи:</w:t>
      </w:r>
    </w:p>
    <w:p w14:paraId="64DFFD54" w14:textId="77777777" w:rsidR="00C655AF" w:rsidRDefault="00940AD6">
      <w:pPr>
        <w:spacing w:after="0" w:line="264" w:lineRule="auto"/>
        <w:ind w:firstLine="283"/>
        <w:textAlignment w:val="center"/>
      </w:pPr>
      <w:r>
        <w:rPr>
          <w:rFonts w:ascii="Times New Roman" w:hAnsi="Times New Roman"/>
          <w:color w:val="000000"/>
          <w:sz w:val="24"/>
          <w:szCs w:val="24"/>
          <w:lang w:val="bg-BG"/>
        </w:rPr>
        <w:t>1. Документи, легитимиращи заявителя като заинтересовано лице по смисъла на чл. 124а, ал. 5 от ЗУТ (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отбележете със знак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  <w:r>
        <w:rPr>
          <w:rFonts w:ascii="Wingdings 2" w:hAnsi="Wingdings 2"/>
          <w:color w:val="000000"/>
          <w:sz w:val="24"/>
          <w:szCs w:val="24"/>
          <w:lang w:val="bg-BG"/>
        </w:rPr>
        <w:t>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приложимото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):</w:t>
      </w:r>
    </w:p>
    <w:p w14:paraId="00067502" w14:textId="77777777" w:rsidR="00C655AF" w:rsidRDefault="00940AD6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Нотариален акт за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собственост;</w:t>
      </w:r>
    </w:p>
    <w:p w14:paraId="12C37A03" w14:textId="77777777" w:rsidR="00C655AF" w:rsidRDefault="00940AD6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Договор за концесия;</w:t>
      </w:r>
    </w:p>
    <w:p w14:paraId="702C85FA" w14:textId="77777777" w:rsidR="00C655AF" w:rsidRDefault="00940AD6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Други документи, които са предвидени в специален/специални закон/закони ............................................................................................................................</w:t>
      </w:r>
    </w:p>
    <w:p w14:paraId="771CBADA" w14:textId="77777777" w:rsidR="00C655AF" w:rsidRDefault="00940AD6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2. Предварителен дого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вор за прехвърляне на собственост.</w:t>
      </w:r>
    </w:p>
    <w:p w14:paraId="24392EB7" w14:textId="77777777" w:rsidR="00C655AF" w:rsidRDefault="00940AD6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3. Проект за ............................................................ - 3 комплекта с части .......................</w:t>
      </w:r>
    </w:p>
    <w:p w14:paraId="40C1DD26" w14:textId="77777777" w:rsidR="00C655AF" w:rsidRDefault="00940AD6">
      <w:pPr>
        <w:spacing w:after="0" w:line="264" w:lineRule="auto"/>
        <w:ind w:firstLine="283"/>
        <w:textAlignment w:val="center"/>
      </w:pPr>
      <w:r>
        <w:rPr>
          <w:rFonts w:ascii="Times New Roman" w:hAnsi="Times New Roman"/>
          <w:color w:val="000000"/>
          <w:sz w:val="24"/>
          <w:szCs w:val="24"/>
          <w:lang w:val="bg-BG"/>
        </w:rPr>
        <w:t>4. Съгласувано задание по чл. 125, ал. 6 и 7 от ЗУТ, което да обосновава необходимостта от изработван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ето на плана в съответствие с чл. 124а, ал. 7 от ЗУТ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(отбележете със знак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Wingdings 2" w:hAnsi="Wingdings 2"/>
          <w:color w:val="000000"/>
          <w:sz w:val="24"/>
          <w:szCs w:val="24"/>
          <w:lang w:val="bg-BG"/>
        </w:rPr>
        <w:t>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приложимото)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:</w:t>
      </w:r>
    </w:p>
    <w:p w14:paraId="684DDD42" w14:textId="77777777" w:rsidR="00C655AF" w:rsidRDefault="00940AD6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документ, че заданието е съгласувано с Министерството на околната среда и водите или в съответната регионална инспекция по околната среда и водите (за устройствени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планове, които обхващат защитени територии за опазване на околната среда и водите);</w:t>
      </w:r>
    </w:p>
    <w:p w14:paraId="0E2E20BE" w14:textId="77777777" w:rsidR="00C655AF" w:rsidRDefault="00940AD6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lastRenderedPageBreak/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документ, че заданието е съгласувано с Министерството на културата (за устройствени планове, които обхващат защитени територии за опазване на културното наследство);</w:t>
      </w:r>
    </w:p>
    <w:p w14:paraId="1AAAE4DA" w14:textId="77777777" w:rsidR="00C655AF" w:rsidRDefault="00940AD6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оп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орен план.</w:t>
      </w:r>
    </w:p>
    <w:p w14:paraId="291A5225" w14:textId="77777777" w:rsidR="00C655AF" w:rsidRDefault="00940AD6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5. Документи за съгласуване на проекта от заинтересуваните централни и териториални администрации, а при необходимост - и със специализираните контролни органи по чл. 128, ал. 6 във връзка с чл. 127, ал. 2 от ЗУТ.</w:t>
      </w:r>
    </w:p>
    <w:p w14:paraId="71CE0BD6" w14:textId="77777777" w:rsidR="00C655AF" w:rsidRDefault="00940AD6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6. Документ за платена такса, о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свен ако плащането е извършено по електронен път.</w:t>
      </w:r>
    </w:p>
    <w:p w14:paraId="08A90C01" w14:textId="77777777" w:rsidR="00C655AF" w:rsidRDefault="00940AD6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Плащането е извършено по електронен път (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отбележете със знак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Wingdings 2" w:hAnsi="Wingdings 2"/>
          <w:color w:val="000000"/>
          <w:sz w:val="24"/>
          <w:szCs w:val="24"/>
          <w:lang w:val="bg-BG"/>
        </w:rPr>
        <w:t>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когато плащането е извършено по електронен път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).</w:t>
      </w:r>
    </w:p>
    <w:p w14:paraId="583E2E32" w14:textId="77777777" w:rsidR="00C655AF" w:rsidRDefault="00940AD6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14:paraId="647F17F7" w14:textId="77777777" w:rsidR="00C655AF" w:rsidRDefault="00940AD6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Лично от ЦАО.</w:t>
      </w:r>
    </w:p>
    <w:p w14:paraId="7AC75CD5" w14:textId="77777777" w:rsidR="00C655AF" w:rsidRDefault="00940AD6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Чрез лицензиран пощенски оператор на адрес: ..........................................................,</w:t>
      </w:r>
    </w:p>
    <w:p w14:paraId="4D414C1E" w14:textId="77777777" w:rsidR="00C655AF" w:rsidRDefault="00940AD6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ат пренасяни от оператора за служебни цели. Индивидуалният административен акт да бъде изпратен:</w:t>
      </w:r>
    </w:p>
    <w:p w14:paraId="5D11F4BC" w14:textId="77777777" w:rsidR="00C655AF" w:rsidRDefault="00940AD6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вътрешна препоръчана пощенска пратка;</w:t>
      </w:r>
    </w:p>
    <w:p w14:paraId="14E6C856" w14:textId="77777777" w:rsidR="00C655AF" w:rsidRDefault="00940AD6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вътрешна куриерска пратка;</w:t>
      </w:r>
    </w:p>
    <w:p w14:paraId="74A03E44" w14:textId="77777777" w:rsidR="00C655AF" w:rsidRDefault="00940AD6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международна препоръчана пощенска пратка.</w:t>
      </w:r>
    </w:p>
    <w:p w14:paraId="4281AB4B" w14:textId="77777777" w:rsidR="00C655AF" w:rsidRDefault="00940AD6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03952801" w14:textId="77777777" w:rsidR="00C655AF" w:rsidRDefault="00C655AF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0C2C53FB" w14:textId="77777777" w:rsidR="00C655AF" w:rsidRDefault="00C655AF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1B9E7EB5" w14:textId="77777777" w:rsidR="00C655AF" w:rsidRDefault="00940AD6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Дата: 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                                                             Заявител: ..............................</w:t>
      </w:r>
    </w:p>
    <w:p w14:paraId="2A6F93E9" w14:textId="77777777" w:rsidR="00C655AF" w:rsidRDefault="00940AD6">
      <w:pPr>
        <w:tabs>
          <w:tab w:val="center" w:pos="7900"/>
        </w:tabs>
        <w:spacing w:after="0" w:line="288" w:lineRule="auto"/>
        <w:textAlignment w:val="center"/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(подпис)</w:t>
      </w:r>
    </w:p>
    <w:p w14:paraId="158A274A" w14:textId="77777777" w:rsidR="00C655AF" w:rsidRDefault="00C655AF">
      <w:pPr>
        <w:rPr>
          <w:lang w:val="bg-BG"/>
        </w:rPr>
      </w:pPr>
    </w:p>
    <w:sectPr w:rsidR="00C655AF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8DDC1" w14:textId="77777777" w:rsidR="00940AD6" w:rsidRDefault="00940AD6">
      <w:pPr>
        <w:spacing w:after="0" w:line="240" w:lineRule="auto"/>
      </w:pPr>
      <w:r>
        <w:separator/>
      </w:r>
    </w:p>
  </w:endnote>
  <w:endnote w:type="continuationSeparator" w:id="0">
    <w:p w14:paraId="299B2A9B" w14:textId="77777777" w:rsidR="00940AD6" w:rsidRDefault="00940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03253" w14:textId="77777777" w:rsidR="00940AD6" w:rsidRDefault="00940AD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052DFE5" w14:textId="77777777" w:rsidR="00940AD6" w:rsidRDefault="00940A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655AF"/>
    <w:rsid w:val="00843374"/>
    <w:rsid w:val="00940AD6"/>
    <w:rsid w:val="00C6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16385"/>
  <w15:docId w15:val="{4EE9019D-9933-4EEA-9BCC-C0E2C3935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uiPriority w:val="10"/>
    <w:qFormat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customStyle="1" w:styleId="a4">
    <w:name w:val="Заглавие Знак"/>
    <w:basedOn w:val="a0"/>
    <w:rPr>
      <w:rFonts w:ascii="Arial" w:hAnsi="Arial" w:cs="Arial"/>
      <w:b/>
      <w:bCs/>
      <w:kern w:val="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708</Words>
  <Characters>4039</Characters>
  <Application>Microsoft Office Word</Application>
  <DocSecurity>0</DocSecurity>
  <Lines>33</Lines>
  <Paragraphs>9</Paragraphs>
  <ScaleCrop>false</ScaleCrop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2</cp:revision>
  <dcterms:created xsi:type="dcterms:W3CDTF">2026-02-24T06:57:00Z</dcterms:created>
  <dcterms:modified xsi:type="dcterms:W3CDTF">2026-02-24T06:57:00Z</dcterms:modified>
</cp:coreProperties>
</file>