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4C552" w14:textId="77777777" w:rsidR="00495198" w:rsidRPr="005025CB" w:rsidRDefault="00FF1FCC">
      <w:pPr>
        <w:spacing w:after="0" w:line="240" w:lineRule="auto"/>
        <w:textAlignment w:val="center"/>
        <w:rPr>
          <w:lang w:val="bg-BG"/>
        </w:rPr>
      </w:pP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ab/>
      </w: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ab/>
      </w: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ab/>
      </w: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ab/>
      </w: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ab/>
      </w: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ab/>
      </w: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ab/>
      </w: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ab/>
      </w:r>
      <w:r w:rsidRPr="005025CB">
        <w:rPr>
          <w:rFonts w:ascii="Times New Roman" w:hAnsi="Times New Roman"/>
          <w:b/>
          <w:color w:val="000000"/>
          <w:sz w:val="24"/>
          <w:szCs w:val="24"/>
          <w:lang w:val="bg-BG"/>
        </w:rPr>
        <w:t>ДО</w:t>
      </w:r>
    </w:p>
    <w:p w14:paraId="7F0295D5" w14:textId="77777777" w:rsidR="00495198" w:rsidRPr="005025CB" w:rsidRDefault="00FF1FCC">
      <w:pPr>
        <w:spacing w:after="0" w:line="240" w:lineRule="auto"/>
        <w:textAlignment w:val="center"/>
        <w:rPr>
          <w:lang w:val="bg-BG"/>
        </w:rPr>
      </w:pPr>
      <w:r w:rsidRPr="005025CB"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 w:rsidRPr="005025CB"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 w:rsidRPr="005025CB"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 w:rsidRPr="005025CB"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 w:rsidRPr="005025CB"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 w:rsidRPr="005025CB"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 w:rsidRPr="005025CB"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 w:rsidRPr="005025CB"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 w:rsidRPr="005025CB">
        <w:rPr>
          <w:rFonts w:ascii="Times New Roman" w:hAnsi="Times New Roman"/>
          <w:b/>
          <w:color w:val="000000"/>
          <w:sz w:val="24"/>
          <w:szCs w:val="24"/>
          <w:lang w:val="bg-BG"/>
        </w:rPr>
        <w:t>КМЕТА НА</w:t>
      </w:r>
    </w:p>
    <w:p w14:paraId="213AF6D1" w14:textId="77777777" w:rsidR="00495198" w:rsidRPr="005025CB" w:rsidRDefault="00FF1FCC">
      <w:pPr>
        <w:spacing w:after="0" w:line="240" w:lineRule="auto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 w:rsidRPr="005025CB"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 w:rsidRPr="005025CB"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 w:rsidRPr="005025CB"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 w:rsidRPr="005025CB"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 w:rsidRPr="005025CB"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 w:rsidRPr="005025CB"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 w:rsidRPr="005025CB"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 w:rsidRPr="005025CB">
        <w:rPr>
          <w:rFonts w:ascii="Times New Roman" w:hAnsi="Times New Roman"/>
          <w:b/>
          <w:color w:val="000000"/>
          <w:sz w:val="24"/>
          <w:szCs w:val="24"/>
          <w:lang w:val="bg-BG"/>
        </w:rPr>
        <w:tab/>
        <w:t>ОБЩИНА ЦЕНОВО</w:t>
      </w:r>
    </w:p>
    <w:p w14:paraId="6E1B777B" w14:textId="77777777" w:rsidR="00495198" w:rsidRPr="005025CB" w:rsidRDefault="00495198">
      <w:pPr>
        <w:spacing w:after="0" w:line="240" w:lineRule="auto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</w:p>
    <w:p w14:paraId="2EC3956F" w14:textId="77777777" w:rsidR="00495198" w:rsidRPr="005025CB" w:rsidRDefault="00495198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14:paraId="20487E98" w14:textId="77777777" w:rsidR="00495198" w:rsidRPr="005025CB" w:rsidRDefault="00FF1FCC">
      <w:pPr>
        <w:spacing w:after="0" w:line="240" w:lineRule="auto"/>
        <w:jc w:val="center"/>
        <w:textAlignment w:val="center"/>
        <w:rPr>
          <w:lang w:val="bg-BG"/>
        </w:rPr>
      </w:pPr>
      <w:r w:rsidRPr="005025CB">
        <w:rPr>
          <w:rFonts w:ascii="Times New Roman" w:hAnsi="Times New Roman"/>
          <w:b/>
          <w:color w:val="000000"/>
          <w:sz w:val="24"/>
          <w:szCs w:val="24"/>
          <w:lang w:val="bg-BG"/>
        </w:rPr>
        <w:t>З А Я В Л Е Н И Е</w:t>
      </w:r>
    </w:p>
    <w:p w14:paraId="182D5AB3" w14:textId="77777777" w:rsidR="00495198" w:rsidRPr="005025CB" w:rsidRDefault="00495198">
      <w:pPr>
        <w:spacing w:after="0" w:line="240" w:lineRule="auto"/>
        <w:jc w:val="center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</w:p>
    <w:p w14:paraId="1EFD3176" w14:textId="77777777" w:rsidR="00495198" w:rsidRPr="005025CB" w:rsidRDefault="00495198">
      <w:pPr>
        <w:spacing w:after="0" w:line="240" w:lineRule="auto"/>
        <w:jc w:val="center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</w:p>
    <w:p w14:paraId="725F4AB0" w14:textId="77777777" w:rsidR="00495198" w:rsidRPr="005025CB" w:rsidRDefault="00FF1FCC">
      <w:pPr>
        <w:spacing w:after="0" w:line="240" w:lineRule="auto"/>
        <w:jc w:val="center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>за издаване на удостоверение за факти и обстоятелства по териториално и селищно устройство</w:t>
      </w:r>
    </w:p>
    <w:p w14:paraId="4CC14570" w14:textId="77777777" w:rsidR="00495198" w:rsidRPr="005025CB" w:rsidRDefault="00FF1FCC">
      <w:pPr>
        <w:spacing w:after="0" w:line="240" w:lineRule="auto"/>
        <w:jc w:val="center"/>
        <w:textAlignment w:val="center"/>
        <w:rPr>
          <w:lang w:val="bg-BG"/>
        </w:rPr>
      </w:pPr>
      <w:r w:rsidRPr="005025CB">
        <w:rPr>
          <w:rFonts w:ascii="Times New Roman" w:hAnsi="Times New Roman"/>
          <w:color w:val="000000"/>
          <w:spacing w:val="5"/>
          <w:sz w:val="24"/>
          <w:szCs w:val="24"/>
          <w:lang w:val="bg-BG"/>
        </w:rPr>
        <w:t>(Уникален идентификатор на административната услуга - 2119)</w:t>
      </w:r>
    </w:p>
    <w:p w14:paraId="2D91AB23" w14:textId="77777777" w:rsidR="00495198" w:rsidRPr="005025CB" w:rsidRDefault="00495198">
      <w:pPr>
        <w:spacing w:after="0" w:line="240" w:lineRule="auto"/>
        <w:jc w:val="center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14:paraId="485F2233" w14:textId="77777777" w:rsidR="00495198" w:rsidRPr="005025CB" w:rsidRDefault="00FF1FCC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 xml:space="preserve">От </w:t>
      </w: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............................................................................................................................................ ,</w:t>
      </w:r>
    </w:p>
    <w:p w14:paraId="04AFD91F" w14:textId="77777777" w:rsidR="00495198" w:rsidRPr="005025CB" w:rsidRDefault="00FF1FCC">
      <w:pPr>
        <w:spacing w:after="0" w:line="240" w:lineRule="auto"/>
        <w:textAlignment w:val="center"/>
        <w:rPr>
          <w:lang w:val="bg-BG"/>
        </w:rPr>
      </w:pPr>
      <w:r w:rsidRPr="005025CB"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(посочете трите имена на физическото лице или наименованието на юридическото лице)</w:t>
      </w:r>
    </w:p>
    <w:p w14:paraId="69291E86" w14:textId="77777777" w:rsidR="00495198" w:rsidRPr="005025CB" w:rsidRDefault="00FF1FCC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>ЕГН/ЕИК.........................................................., постоянен/настоящ адрес или адрес на</w:t>
      </w:r>
    </w:p>
    <w:p w14:paraId="6984F795" w14:textId="77777777" w:rsidR="00495198" w:rsidRPr="005025CB" w:rsidRDefault="00FF1FCC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>управление на юридическото лице: гр./с. .........................................................................,</w:t>
      </w:r>
    </w:p>
    <w:p w14:paraId="2D1B0777" w14:textId="77777777" w:rsidR="00495198" w:rsidRPr="005025CB" w:rsidRDefault="00FF1FCC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>община......................, област.</w:t>
      </w: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..............................., ул. (ж.к.) .............................................,</w:t>
      </w:r>
    </w:p>
    <w:p w14:paraId="00FA2F22" w14:textId="77777777" w:rsidR="00495198" w:rsidRPr="005025CB" w:rsidRDefault="00FF1FCC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>тел.: ................................, електронен адрес ...........................</w:t>
      </w:r>
    </w:p>
    <w:p w14:paraId="18EEE918" w14:textId="77777777" w:rsidR="00495198" w:rsidRPr="005025CB" w:rsidRDefault="00FF1FCC">
      <w:pPr>
        <w:spacing w:after="0" w:line="240" w:lineRule="auto"/>
        <w:textAlignment w:val="center"/>
        <w:rPr>
          <w:lang w:val="bg-BG"/>
        </w:rPr>
      </w:pPr>
      <w:r w:rsidRPr="005025CB">
        <w:rPr>
          <w:rFonts w:ascii="Times New Roman" w:hAnsi="Times New Roman"/>
          <w:caps/>
          <w:color w:val="000000"/>
          <w:sz w:val="24"/>
          <w:szCs w:val="24"/>
          <w:lang w:val="bg-BG"/>
        </w:rPr>
        <w:t>Ю</w:t>
      </w: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>ридическото лице се представлява от ...........................................</w:t>
      </w: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</w:t>
      </w:r>
    </w:p>
    <w:p w14:paraId="20710AF9" w14:textId="77777777" w:rsidR="00495198" w:rsidRPr="005025CB" w:rsidRDefault="00FF1FCC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................................................................................................................................................,</w:t>
      </w:r>
    </w:p>
    <w:p w14:paraId="2BBEBBDA" w14:textId="77777777" w:rsidR="00495198" w:rsidRPr="005025CB" w:rsidRDefault="00FF1FCC">
      <w:pPr>
        <w:spacing w:after="0" w:line="240" w:lineRule="auto"/>
        <w:textAlignment w:val="center"/>
        <w:rPr>
          <w:lang w:val="bg-BG"/>
        </w:rPr>
      </w:pPr>
      <w:r w:rsidRPr="005025CB"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(трите имена на представителя/пълномощника и ЕГН)</w:t>
      </w:r>
    </w:p>
    <w:p w14:paraId="4F395DAB" w14:textId="77777777" w:rsidR="00495198" w:rsidRPr="005025CB" w:rsidRDefault="00FF1FCC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>№/дата на пълномощното ...</w:t>
      </w: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.................................................................................................</w:t>
      </w:r>
    </w:p>
    <w:p w14:paraId="66CB458B" w14:textId="77777777" w:rsidR="00495198" w:rsidRPr="005025CB" w:rsidRDefault="00FF1FCC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>Заявявам желанието си да ми бъде издадено удостоверение за:</w:t>
      </w:r>
    </w:p>
    <w:p w14:paraId="1F37D48B" w14:textId="77777777" w:rsidR="00495198" w:rsidRPr="005025CB" w:rsidRDefault="00FF1FCC">
      <w:pPr>
        <w:tabs>
          <w:tab w:val="right" w:leader="dot" w:pos="9340"/>
        </w:tabs>
        <w:spacing w:after="0" w:line="264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..................................................................................................</w:t>
      </w: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 ,</w:t>
      </w:r>
    </w:p>
    <w:p w14:paraId="3BE19351" w14:textId="77777777" w:rsidR="00495198" w:rsidRPr="005025CB" w:rsidRDefault="00FF1FCC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>в недвижим имот, представляващ УПИ/ПИ № ................., кв. № ....................................,</w:t>
      </w:r>
    </w:p>
    <w:p w14:paraId="57DD5474" w14:textId="77777777" w:rsidR="00495198" w:rsidRPr="005025CB" w:rsidRDefault="00FF1FCC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>по плана на ...................................... с административен адрес: гр. .........................</w:t>
      </w: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>.........,</w:t>
      </w:r>
    </w:p>
    <w:p w14:paraId="60FDD1A9" w14:textId="77777777" w:rsidR="00495198" w:rsidRPr="005025CB" w:rsidRDefault="00FF1FCC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>община ............................................................., област .......................................................,</w:t>
      </w:r>
    </w:p>
    <w:p w14:paraId="04613357" w14:textId="77777777" w:rsidR="00495198" w:rsidRPr="005025CB" w:rsidRDefault="00FF1FCC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>ул. ...........................................................................................................</w:t>
      </w: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</w:t>
      </w:r>
    </w:p>
    <w:p w14:paraId="1FFB3626" w14:textId="77777777" w:rsidR="00495198" w:rsidRPr="005025CB" w:rsidRDefault="00FF1FCC">
      <w:pPr>
        <w:spacing w:after="0" w:line="240" w:lineRule="auto"/>
        <w:textAlignment w:val="center"/>
        <w:rPr>
          <w:lang w:val="bg-BG"/>
        </w:rPr>
      </w:pPr>
      <w:r w:rsidRPr="005025CB"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(ж.к., бул., ул., сграда, №, вх., ет., ап.)</w:t>
      </w:r>
    </w:p>
    <w:p w14:paraId="0359035C" w14:textId="77777777" w:rsidR="00495198" w:rsidRPr="005025CB" w:rsidRDefault="00FF1FCC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>Прилагам следните документи:</w:t>
      </w:r>
    </w:p>
    <w:p w14:paraId="08E292B4" w14:textId="77777777" w:rsidR="00495198" w:rsidRPr="005025CB" w:rsidRDefault="00FF1FCC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>1. Удостоверение за наследници - в случаите, когато имотът е придобит по наследство (прилага се само ако наследодателят не е с постоянен адрес на тер</w:t>
      </w: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>иторията на същата община).</w:t>
      </w:r>
    </w:p>
    <w:p w14:paraId="7722B24B" w14:textId="77777777" w:rsidR="00495198" w:rsidRPr="005025CB" w:rsidRDefault="00FF1FCC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>2. Документ за платена такса, освен ако плащането е извършено по електронен път.</w:t>
      </w:r>
    </w:p>
    <w:p w14:paraId="091EDC36" w14:textId="77777777" w:rsidR="00495198" w:rsidRPr="005025CB" w:rsidRDefault="00FF1FCC">
      <w:pPr>
        <w:spacing w:after="0" w:line="264" w:lineRule="auto"/>
        <w:ind w:firstLine="283"/>
        <w:textAlignment w:val="center"/>
        <w:rPr>
          <w:lang w:val="bg-BG"/>
        </w:rPr>
      </w:pPr>
      <w:r w:rsidRPr="005025CB">
        <w:rPr>
          <w:rFonts w:ascii="Wingdings 2" w:hAnsi="Wingdings 2"/>
          <w:color w:val="000000"/>
          <w:sz w:val="24"/>
          <w:szCs w:val="24"/>
          <w:lang w:val="bg-BG"/>
        </w:rPr>
        <w:t></w:t>
      </w: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 xml:space="preserve"> Плащането е извършено по електронен път (</w:t>
      </w:r>
      <w:r w:rsidRPr="005025CB"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отбележете със знак</w:t>
      </w: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Pr="005025CB">
        <w:rPr>
          <w:rFonts w:ascii="Wingdings 2" w:hAnsi="Wingdings 2"/>
          <w:color w:val="000000"/>
          <w:sz w:val="24"/>
          <w:szCs w:val="24"/>
          <w:lang w:val="bg-BG"/>
        </w:rPr>
        <w:t></w:t>
      </w:r>
      <w:r w:rsidRPr="005025CB"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, когато плащането е извършено по електронен път</w:t>
      </w: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>).</w:t>
      </w:r>
    </w:p>
    <w:p w14:paraId="7FF2CBEB" w14:textId="77777777" w:rsidR="00495198" w:rsidRPr="005025CB" w:rsidRDefault="00FF1FCC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>Желая издаденият индивидуален ад</w:t>
      </w: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>министративен акт да бъде получен:</w:t>
      </w:r>
    </w:p>
    <w:p w14:paraId="20860171" w14:textId="77777777" w:rsidR="00495198" w:rsidRPr="005025CB" w:rsidRDefault="00FF1FCC">
      <w:pPr>
        <w:spacing w:after="0" w:line="264" w:lineRule="auto"/>
        <w:ind w:firstLine="283"/>
        <w:textAlignment w:val="center"/>
        <w:rPr>
          <w:lang w:val="bg-BG"/>
        </w:rPr>
      </w:pPr>
      <w:r w:rsidRPr="005025CB">
        <w:rPr>
          <w:rFonts w:ascii="Wingdings 2" w:hAnsi="Wingdings 2"/>
          <w:color w:val="000000"/>
          <w:sz w:val="24"/>
          <w:szCs w:val="24"/>
          <w:lang w:val="bg-BG"/>
        </w:rPr>
        <w:t></w:t>
      </w: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 xml:space="preserve"> Лично от ЦАО.</w:t>
      </w:r>
    </w:p>
    <w:p w14:paraId="4FF20452" w14:textId="77777777" w:rsidR="00495198" w:rsidRPr="005025CB" w:rsidRDefault="00FF1FCC">
      <w:pPr>
        <w:spacing w:after="0" w:line="264" w:lineRule="auto"/>
        <w:ind w:firstLine="283"/>
        <w:textAlignment w:val="center"/>
        <w:rPr>
          <w:lang w:val="bg-BG"/>
        </w:rPr>
      </w:pPr>
      <w:r w:rsidRPr="005025CB">
        <w:rPr>
          <w:rFonts w:ascii="Wingdings 2" w:hAnsi="Wingdings 2"/>
          <w:color w:val="000000"/>
          <w:sz w:val="24"/>
          <w:szCs w:val="24"/>
          <w:lang w:val="bg-BG"/>
        </w:rPr>
        <w:t></w:t>
      </w: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 xml:space="preserve"> Чрез лицензиран пощенски оператор на адрес: ...........................................................,</w:t>
      </w:r>
    </w:p>
    <w:p w14:paraId="129CA771" w14:textId="77777777" w:rsidR="00495198" w:rsidRPr="005025CB" w:rsidRDefault="00FF1FCC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..................................................................................................</w:t>
      </w: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.............................................,</w:t>
      </w:r>
    </w:p>
    <w:p w14:paraId="1ED051E0" w14:textId="77777777" w:rsidR="00495198" w:rsidRPr="005025CB" w:rsidRDefault="00FF1FCC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</w:t>
      </w: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>т административен акт да бъде изпратен:</w:t>
      </w:r>
    </w:p>
    <w:p w14:paraId="38E1BE37" w14:textId="77777777" w:rsidR="00495198" w:rsidRPr="005025CB" w:rsidRDefault="00FF1FCC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>• като вътрешна препоръчана пощенска пратка;</w:t>
      </w:r>
    </w:p>
    <w:p w14:paraId="474B1487" w14:textId="77777777" w:rsidR="00495198" w:rsidRPr="005025CB" w:rsidRDefault="00FF1FCC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>• като вътрешна куриерска пратка;</w:t>
      </w:r>
    </w:p>
    <w:p w14:paraId="265F6300" w14:textId="77777777" w:rsidR="00495198" w:rsidRPr="005025CB" w:rsidRDefault="00FF1FCC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lastRenderedPageBreak/>
        <w:t>• като международна препоръчана пощенска пратка.</w:t>
      </w:r>
    </w:p>
    <w:p w14:paraId="3465B651" w14:textId="77777777" w:rsidR="00495198" w:rsidRPr="005025CB" w:rsidRDefault="00FF1FCC">
      <w:pPr>
        <w:spacing w:after="0" w:line="264" w:lineRule="auto"/>
        <w:ind w:firstLine="283"/>
        <w:textAlignment w:val="center"/>
        <w:rPr>
          <w:lang w:val="bg-BG"/>
        </w:rPr>
      </w:pPr>
      <w:r w:rsidRPr="005025CB">
        <w:rPr>
          <w:rFonts w:ascii="Wingdings 2" w:hAnsi="Wingdings 2"/>
          <w:color w:val="000000"/>
          <w:sz w:val="24"/>
          <w:szCs w:val="24"/>
          <w:lang w:val="bg-BG"/>
        </w:rPr>
        <w:t></w:t>
      </w: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 xml:space="preserve"> По електронен път на електронен адрес .....</w:t>
      </w: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>.......................</w:t>
      </w:r>
    </w:p>
    <w:p w14:paraId="3D10078F" w14:textId="77777777" w:rsidR="00495198" w:rsidRPr="005025CB" w:rsidRDefault="00FF1FCC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> </w:t>
      </w:r>
    </w:p>
    <w:p w14:paraId="2AFED364" w14:textId="77777777" w:rsidR="00495198" w:rsidRPr="005025CB" w:rsidRDefault="00495198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14:paraId="0D006006" w14:textId="77777777" w:rsidR="00495198" w:rsidRPr="005025CB" w:rsidRDefault="00495198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14:paraId="62707E99" w14:textId="77777777" w:rsidR="00495198" w:rsidRPr="005025CB" w:rsidRDefault="00495198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14:paraId="10B5AB2C" w14:textId="77777777" w:rsidR="00495198" w:rsidRPr="005025CB" w:rsidRDefault="00FF1FCC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>Дата: ..............................                                                             Заявител: ..............................</w:t>
      </w:r>
    </w:p>
    <w:p w14:paraId="24746691" w14:textId="77777777" w:rsidR="00495198" w:rsidRPr="005025CB" w:rsidRDefault="00FF1FCC">
      <w:pPr>
        <w:tabs>
          <w:tab w:val="center" w:pos="7900"/>
        </w:tabs>
        <w:spacing w:after="0" w:line="288" w:lineRule="auto"/>
        <w:textAlignment w:val="center"/>
        <w:rPr>
          <w:lang w:val="bg-BG"/>
        </w:rPr>
      </w:pP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>                                                                                         </w:t>
      </w: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 xml:space="preserve">                                    </w:t>
      </w:r>
      <w:r w:rsidRPr="005025CB"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(подпис)</w:t>
      </w:r>
    </w:p>
    <w:p w14:paraId="208F8944" w14:textId="77777777" w:rsidR="00495198" w:rsidRPr="005025CB" w:rsidRDefault="00FF1FCC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025CB">
        <w:rPr>
          <w:rFonts w:ascii="Times New Roman" w:hAnsi="Times New Roman"/>
          <w:color w:val="000000"/>
          <w:sz w:val="24"/>
          <w:szCs w:val="24"/>
          <w:lang w:val="bg-BG"/>
        </w:rPr>
        <w:t> </w:t>
      </w:r>
    </w:p>
    <w:p w14:paraId="3D91BF35" w14:textId="77777777" w:rsidR="00495198" w:rsidRPr="005025CB" w:rsidRDefault="00495198">
      <w:pPr>
        <w:rPr>
          <w:lang w:val="bg-BG"/>
        </w:rPr>
      </w:pPr>
    </w:p>
    <w:sectPr w:rsidR="00495198" w:rsidRPr="005025CB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855E4" w14:textId="77777777" w:rsidR="00FF1FCC" w:rsidRDefault="00FF1FCC">
      <w:pPr>
        <w:spacing w:after="0" w:line="240" w:lineRule="auto"/>
      </w:pPr>
      <w:r>
        <w:separator/>
      </w:r>
    </w:p>
  </w:endnote>
  <w:endnote w:type="continuationSeparator" w:id="0">
    <w:p w14:paraId="3DFA17E0" w14:textId="77777777" w:rsidR="00FF1FCC" w:rsidRDefault="00FF1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A05DF" w14:textId="77777777" w:rsidR="00FF1FCC" w:rsidRDefault="00FF1FC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5C54732" w14:textId="77777777" w:rsidR="00FF1FCC" w:rsidRDefault="00FF1F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95198"/>
    <w:rsid w:val="00495198"/>
    <w:rsid w:val="005025CB"/>
    <w:rsid w:val="00FF1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9CDDD"/>
  <w15:docId w15:val="{D8A447CD-F0EC-4320-88ED-3D9972221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uiPriority w:val="10"/>
    <w:qFormat/>
    <w:pPr>
      <w:spacing w:before="240" w:after="60" w:line="240" w:lineRule="auto"/>
      <w:jc w:val="center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customStyle="1" w:styleId="a4">
    <w:name w:val="Заглавие Знак"/>
    <w:basedOn w:val="a0"/>
    <w:rPr>
      <w:rFonts w:ascii="Arial" w:hAnsi="Arial" w:cs="Arial"/>
      <w:b/>
      <w:bCs/>
      <w:kern w:val="3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Потребител на Windows</cp:lastModifiedBy>
  <cp:revision>2</cp:revision>
  <dcterms:created xsi:type="dcterms:W3CDTF">2026-02-24T06:57:00Z</dcterms:created>
  <dcterms:modified xsi:type="dcterms:W3CDTF">2026-02-24T06:57:00Z</dcterms:modified>
</cp:coreProperties>
</file>