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0EABA" w14:textId="77777777" w:rsidR="002E0B3E" w:rsidRDefault="002E0B3E">
      <w:pPr>
        <w:spacing w:after="0" w:line="240" w:lineRule="auto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14:paraId="70F9C79F" w14:textId="77777777" w:rsidR="002E0B3E" w:rsidRDefault="00B768F0">
      <w:pPr>
        <w:spacing w:after="0" w:line="240" w:lineRule="auto"/>
        <w:textAlignment w:val="center"/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ДО</w:t>
      </w:r>
    </w:p>
    <w:p w14:paraId="396C07BD" w14:textId="77777777" w:rsidR="002E0B3E" w:rsidRDefault="00B768F0">
      <w:pPr>
        <w:spacing w:after="0" w:line="240" w:lineRule="auto"/>
        <w:textAlignment w:val="center"/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КМЕТА НА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ОБЩИНА ЦЕНОВО</w:t>
      </w:r>
    </w:p>
    <w:p w14:paraId="0071A393" w14:textId="77777777" w:rsidR="002E0B3E" w:rsidRDefault="00B768F0">
      <w:pPr>
        <w:spacing w:after="0" w:line="240" w:lineRule="auto"/>
        <w:textAlignment w:val="center"/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14:paraId="229CDD93" w14:textId="77777777" w:rsidR="002E0B3E" w:rsidRDefault="00B768F0">
      <w:pPr>
        <w:spacing w:after="0" w:line="240" w:lineRule="auto"/>
        <w:jc w:val="center"/>
        <w:textAlignment w:val="center"/>
        <w:rPr>
          <w:rFonts w:ascii="Times New Roman" w:hAnsi="Times New Roman"/>
          <w:b/>
          <w:color w:val="000000"/>
          <w:sz w:val="28"/>
          <w:szCs w:val="28"/>
          <w:lang w:val="bg-BG"/>
        </w:rPr>
      </w:pPr>
      <w:r>
        <w:rPr>
          <w:rFonts w:ascii="Times New Roman" w:hAnsi="Times New Roman"/>
          <w:b/>
          <w:color w:val="000000"/>
          <w:sz w:val="28"/>
          <w:szCs w:val="28"/>
          <w:lang w:val="bg-BG"/>
        </w:rPr>
        <w:t>З А Я В Л Е Н И Е</w:t>
      </w:r>
    </w:p>
    <w:p w14:paraId="76ED1975" w14:textId="77777777" w:rsidR="002E0B3E" w:rsidRDefault="00B768F0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за издаване на карта за безплатно паркиране на МПС, обслужващо хора с трайни увреждания, и за използване на улеснения при паркиране</w:t>
      </w:r>
    </w:p>
    <w:p w14:paraId="00F686AC" w14:textId="77777777" w:rsidR="002E0B3E" w:rsidRDefault="00B768F0">
      <w:pPr>
        <w:tabs>
          <w:tab w:val="left" w:pos="10488"/>
        </w:tabs>
        <w:spacing w:after="0" w:line="288" w:lineRule="auto"/>
        <w:jc w:val="center"/>
        <w:textAlignment w:val="center"/>
      </w:pPr>
      <w:r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 xml:space="preserve">(Уникален идентификатор на </w:t>
      </w:r>
      <w:r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административната услуга - 2012)</w:t>
      </w:r>
    </w:p>
    <w:p w14:paraId="0C99123C" w14:textId="77777777" w:rsidR="002E0B3E" w:rsidRDefault="00B768F0">
      <w:pPr>
        <w:tabs>
          <w:tab w:val="left" w:pos="10488"/>
        </w:tabs>
        <w:spacing w:after="0" w:line="288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675D3F8B" w14:textId="77777777" w:rsidR="002E0B3E" w:rsidRDefault="00B768F0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От ........................................................................................................................................ ,</w:t>
      </w:r>
    </w:p>
    <w:p w14:paraId="7F5BA23A" w14:textId="77777777" w:rsidR="002E0B3E" w:rsidRDefault="00B768F0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(посочете трите имена на физическото лице)</w:t>
      </w:r>
    </w:p>
    <w:p w14:paraId="796B94C9" w14:textId="77777777" w:rsidR="002E0B3E" w:rsidRDefault="00B768F0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ЕГН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..........................................., постоянен/настоящ адрес: гр./с. ....................................,</w:t>
      </w:r>
    </w:p>
    <w:p w14:paraId="2F37DDD4" w14:textId="77777777" w:rsidR="002E0B3E" w:rsidRDefault="00B768F0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община......................................, област .............................................................................., ул. (ж.к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.) ........................., тел.: ............................................................................................,</w:t>
      </w:r>
    </w:p>
    <w:p w14:paraId="0D45DCC5" w14:textId="77777777" w:rsidR="002E0B3E" w:rsidRDefault="00B768F0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електронен адрес 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</w:t>
      </w:r>
    </w:p>
    <w:p w14:paraId="4C33215F" w14:textId="77777777" w:rsidR="002E0B3E" w:rsidRDefault="00B768F0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Упълномощено лице (придружител)</w:t>
      </w:r>
    </w:p>
    <w:p w14:paraId="60940F01" w14:textId="77777777" w:rsidR="002E0B3E" w:rsidRDefault="00B768F0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..............................................................................................................................................,</w:t>
      </w:r>
    </w:p>
    <w:p w14:paraId="2B107CDF" w14:textId="77777777" w:rsidR="002E0B3E" w:rsidRDefault="00B768F0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(собствено, бащино и фамилно име)</w:t>
      </w:r>
    </w:p>
    <w:p w14:paraId="329332E1" w14:textId="77777777" w:rsidR="002E0B3E" w:rsidRDefault="00B768F0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Телефон .............................</w:t>
      </w:r>
    </w:p>
    <w:p w14:paraId="5413C099" w14:textId="77777777" w:rsidR="002E0B3E" w:rsidRDefault="00B768F0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За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явявам желанието си на основание чл. 99а от Закона за движение по пътищата и съгласно изискванията на стандартизирания модел на Общността от Приложението към Препоръка 98/376/ЕО на Съвета от 4 юни 1998 г. да ми бъде издадена "Карта за паркиране за хора с т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райни увреждания".</w:t>
      </w:r>
    </w:p>
    <w:p w14:paraId="14D085C7" w14:textId="77777777" w:rsidR="002E0B3E" w:rsidRDefault="00B768F0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Известно ми е, че:</w:t>
      </w:r>
    </w:p>
    <w:p w14:paraId="1EA8CEC1" w14:textId="77777777" w:rsidR="002E0B3E" w:rsidRDefault="00B768F0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картата е валидна само при присъствието на притежателя ѝ като водач или пътник и придружена с решение на ТЕЛК/НЕЛК;</w:t>
      </w:r>
    </w:p>
    <w:p w14:paraId="4D108313" w14:textId="77777777" w:rsidR="002E0B3E" w:rsidRDefault="00B768F0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картата се поставя на долния десен ъгъл на предното стъкло на МПС по такъв начин, че предната ѝ ст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рана да е ясно видима за проверка.</w:t>
      </w:r>
    </w:p>
    <w:p w14:paraId="0D815C41" w14:textId="77777777" w:rsidR="002E0B3E" w:rsidRDefault="00B768F0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Декларирам, че към датата на настоящото заявление:</w:t>
      </w:r>
    </w:p>
    <w:p w14:paraId="36BCCFC1" w14:textId="77777777" w:rsidR="002E0B3E" w:rsidRDefault="00B768F0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имам издадено експертно решение на ТЕЛК/НЕЛК с № ................... от дата ............</w:t>
      </w:r>
    </w:p>
    <w:p w14:paraId="047AE40D" w14:textId="77777777" w:rsidR="002E0B3E" w:rsidRDefault="00B768F0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не притежавам карта за безплатно паркиране на МПС, която обслужва хора с тра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йни увреждания, и за използване на улеснения при паркиране.</w:t>
      </w:r>
    </w:p>
    <w:p w14:paraId="798B7E64" w14:textId="77777777" w:rsidR="002E0B3E" w:rsidRDefault="00B768F0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Известно ми е, че за неверни данни, посочени в тази декларация, нося наказателна отговорност по чл. 313 от Наказателния кодекс.</w:t>
      </w:r>
    </w:p>
    <w:p w14:paraId="777CC0F4" w14:textId="77777777" w:rsidR="002E0B3E" w:rsidRDefault="00B768F0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Задължавам се при промяна в обстоятелствата, които дават право на по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лзване на тази карта, в 7-дневен срок да уведомя общината и да върна картата.</w:t>
      </w:r>
    </w:p>
    <w:p w14:paraId="08034FF3" w14:textId="77777777" w:rsidR="002E0B3E" w:rsidRDefault="00B768F0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Прилагам актуална цветна снимка - 1 брой.</w:t>
      </w:r>
    </w:p>
    <w:p w14:paraId="021EC1C6" w14:textId="77777777" w:rsidR="002E0B3E" w:rsidRDefault="00B768F0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14:paraId="70FC67A6" w14:textId="77777777" w:rsidR="002E0B3E" w:rsidRDefault="00B768F0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Лично от ЦАО</w:t>
      </w:r>
    </w:p>
    <w:p w14:paraId="1E213748" w14:textId="77777777" w:rsidR="002E0B3E" w:rsidRDefault="00B768F0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7B5285D1" w14:textId="77777777" w:rsidR="002E0B3E" w:rsidRDefault="002E0B3E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27E499C4" w14:textId="77777777" w:rsidR="002E0B3E" w:rsidRDefault="00B768F0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Дата: .......................                      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                                                Заявител: ............................</w:t>
      </w:r>
    </w:p>
    <w:p w14:paraId="07EBAAFB" w14:textId="77777777" w:rsidR="002E0B3E" w:rsidRDefault="00B768F0">
      <w:pPr>
        <w:tabs>
          <w:tab w:val="center" w:pos="7900"/>
        </w:tabs>
        <w:spacing w:after="0" w:line="288" w:lineRule="auto"/>
        <w:textAlignment w:val="center"/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(подпис)</w:t>
      </w:r>
    </w:p>
    <w:sectPr w:rsidR="002E0B3E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AC196" w14:textId="77777777" w:rsidR="00B768F0" w:rsidRDefault="00B768F0">
      <w:pPr>
        <w:spacing w:after="0" w:line="240" w:lineRule="auto"/>
      </w:pPr>
      <w:r>
        <w:separator/>
      </w:r>
    </w:p>
  </w:endnote>
  <w:endnote w:type="continuationSeparator" w:id="0">
    <w:p w14:paraId="26F40B76" w14:textId="77777777" w:rsidR="00B768F0" w:rsidRDefault="00B7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A5569" w14:textId="77777777" w:rsidR="00B768F0" w:rsidRDefault="00B768F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82460CD" w14:textId="77777777" w:rsidR="00B768F0" w:rsidRDefault="00B768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E0B3E"/>
    <w:rsid w:val="002E0B3E"/>
    <w:rsid w:val="007C3443"/>
    <w:rsid w:val="00B7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EA62E"/>
  <w15:docId w15:val="{7716E725-E9D7-4BBD-B924-E1E668DD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uiPriority w:val="10"/>
    <w:qFormat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customStyle="1" w:styleId="a4">
    <w:name w:val="Заглавие Знак"/>
    <w:basedOn w:val="a0"/>
    <w:rPr>
      <w:rFonts w:ascii="Arial" w:hAnsi="Arial" w:cs="Arial"/>
      <w:b/>
      <w:bCs/>
      <w:kern w:val="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2</cp:revision>
  <dcterms:created xsi:type="dcterms:W3CDTF">2026-02-24T06:31:00Z</dcterms:created>
  <dcterms:modified xsi:type="dcterms:W3CDTF">2026-02-24T06:31:00Z</dcterms:modified>
</cp:coreProperties>
</file>