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2E4" w:rsidRDefault="00A862E4" w:rsidP="00EA4AA8">
      <w:pPr>
        <w:jc w:val="right"/>
        <w:rPr>
          <w:b/>
        </w:rPr>
      </w:pPr>
    </w:p>
    <w:p w:rsidR="00912986" w:rsidRDefault="00EA4AA8" w:rsidP="00EA4AA8">
      <w:pPr>
        <w:jc w:val="right"/>
        <w:rPr>
          <w:b/>
        </w:rPr>
      </w:pPr>
      <w:r>
        <w:rPr>
          <w:b/>
        </w:rPr>
        <w:t>ДО</w:t>
      </w:r>
    </w:p>
    <w:p w:rsidR="00EA4AA8" w:rsidRDefault="00EA4AA8" w:rsidP="00EA4AA8">
      <w:pPr>
        <w:jc w:val="right"/>
        <w:rPr>
          <w:b/>
        </w:rPr>
      </w:pPr>
      <w:r>
        <w:rPr>
          <w:b/>
        </w:rPr>
        <w:t>ГЛАВНИЯ АРХИТЕКТ</w:t>
      </w:r>
    </w:p>
    <w:p w:rsidR="00EA4AA8" w:rsidRDefault="00EA4AA8" w:rsidP="00EA4AA8">
      <w:pPr>
        <w:jc w:val="right"/>
        <w:rPr>
          <w:b/>
        </w:rPr>
      </w:pPr>
      <w:r>
        <w:rPr>
          <w:b/>
        </w:rPr>
        <w:t>НА ОБЩИНА ДОЛНА МИТРОПОЛИЯ</w:t>
      </w:r>
    </w:p>
    <w:p w:rsidR="00EA4AA8" w:rsidRDefault="00EA4AA8" w:rsidP="00EA4AA8">
      <w:pPr>
        <w:jc w:val="right"/>
        <w:rPr>
          <w:b/>
        </w:rPr>
      </w:pPr>
    </w:p>
    <w:p w:rsidR="00A862E4" w:rsidRDefault="00A862E4" w:rsidP="00EA4AA8">
      <w:pPr>
        <w:jc w:val="center"/>
      </w:pPr>
    </w:p>
    <w:p w:rsidR="00EA4AA8" w:rsidRPr="00A862E4" w:rsidRDefault="00EA4AA8" w:rsidP="00EA4AA8">
      <w:pPr>
        <w:jc w:val="center"/>
        <w:rPr>
          <w:b/>
          <w:sz w:val="36"/>
          <w:szCs w:val="36"/>
        </w:rPr>
      </w:pPr>
      <w:r w:rsidRPr="00A862E4">
        <w:rPr>
          <w:b/>
          <w:sz w:val="36"/>
          <w:szCs w:val="36"/>
        </w:rPr>
        <w:t>З А Я В Л Е Н И Е</w:t>
      </w:r>
    </w:p>
    <w:p w:rsidR="00A862E4" w:rsidRDefault="00A862E4" w:rsidP="00EA4AA8">
      <w:pPr>
        <w:jc w:val="center"/>
        <w:rPr>
          <w:b/>
        </w:rPr>
      </w:pPr>
    </w:p>
    <w:p w:rsidR="00EA4AA8" w:rsidRDefault="00EA4AA8" w:rsidP="00EA4AA8">
      <w:pPr>
        <w:jc w:val="center"/>
        <w:rPr>
          <w:b/>
        </w:rPr>
      </w:pPr>
      <w:r>
        <w:rPr>
          <w:b/>
        </w:rPr>
        <w:t>за издаване на разрешение за промяна предназначението на сгради или на имоти самостоятелни обекти в сгради без извършването на строителни и монтажни дейности</w:t>
      </w:r>
    </w:p>
    <w:p w:rsidR="00A862E4" w:rsidRDefault="00A862E4" w:rsidP="00EA4AA8">
      <w:pPr>
        <w:jc w:val="center"/>
        <w:rPr>
          <w:b/>
        </w:rPr>
      </w:pPr>
    </w:p>
    <w:p w:rsidR="00EA4AA8" w:rsidRPr="007131DC" w:rsidRDefault="00EA4AA8" w:rsidP="00EA4AA8">
      <w:pPr>
        <w:shd w:val="clear" w:color="auto" w:fill="FFFFFF"/>
        <w:ind w:right="425"/>
        <w:jc w:val="center"/>
        <w:rPr>
          <w:color w:val="000000"/>
          <w:spacing w:val="6"/>
          <w:lang w:eastAsia="en-US"/>
        </w:rPr>
      </w:pPr>
      <w:r w:rsidRPr="007131DC">
        <w:rPr>
          <w:color w:val="000000"/>
          <w:spacing w:val="6"/>
          <w:lang w:eastAsia="en-US"/>
        </w:rPr>
        <w:t>(</w:t>
      </w:r>
      <w:r w:rsidRPr="007131DC">
        <w:rPr>
          <w:i/>
          <w:color w:val="000000"/>
          <w:spacing w:val="6"/>
          <w:lang w:eastAsia="en-US"/>
        </w:rPr>
        <w:t xml:space="preserve">Уникален идентификатор на административната услуга - </w:t>
      </w:r>
      <w:r>
        <w:rPr>
          <w:i/>
          <w:color w:val="000000"/>
          <w:spacing w:val="6"/>
          <w:lang w:eastAsia="en-US"/>
        </w:rPr>
        <w:t>3179</w:t>
      </w:r>
      <w:r w:rsidRPr="007131DC">
        <w:rPr>
          <w:color w:val="000000"/>
          <w:spacing w:val="6"/>
          <w:lang w:eastAsia="en-US"/>
        </w:rPr>
        <w:t>)</w:t>
      </w:r>
    </w:p>
    <w:p w:rsidR="00EA4AA8" w:rsidRDefault="00EA4AA8" w:rsidP="00EA4AA8">
      <w:pPr>
        <w:jc w:val="center"/>
        <w:rPr>
          <w:b/>
        </w:rPr>
      </w:pPr>
    </w:p>
    <w:p w:rsidR="00A862E4" w:rsidRDefault="00A862E4" w:rsidP="00EA4AA8">
      <w:pPr>
        <w:jc w:val="center"/>
        <w:rPr>
          <w:b/>
        </w:rPr>
      </w:pPr>
    </w:p>
    <w:p w:rsidR="00EA4AA8" w:rsidRDefault="00EA4AA8" w:rsidP="00EA4AA8">
      <w:pPr>
        <w:jc w:val="center"/>
        <w:rPr>
          <w:b/>
        </w:rPr>
      </w:pPr>
    </w:p>
    <w:p w:rsidR="00EA4AA8" w:rsidRDefault="00EA4AA8" w:rsidP="00EA4AA8">
      <w:pPr>
        <w:jc w:val="both"/>
      </w:pPr>
      <w:r>
        <w:t>От…………………………………………………………………………………………………</w:t>
      </w:r>
    </w:p>
    <w:p w:rsidR="00EA4AA8" w:rsidRDefault="00EA4AA8" w:rsidP="00EA4AA8">
      <w:pPr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>(посочете трите имена на физическо лице или наименованието на юридическото лице)</w:t>
      </w:r>
    </w:p>
    <w:p w:rsidR="00EA4AA8" w:rsidRDefault="00EA4AA8" w:rsidP="00EA4AA8">
      <w:pPr>
        <w:jc w:val="center"/>
        <w:rPr>
          <w:i/>
          <w:sz w:val="20"/>
          <w:szCs w:val="20"/>
        </w:rPr>
      </w:pPr>
    </w:p>
    <w:p w:rsidR="00EA4AA8" w:rsidRDefault="00EA4AA8" w:rsidP="00A862E4">
      <w:pPr>
        <w:spacing w:line="360" w:lineRule="auto"/>
        <w:jc w:val="both"/>
      </w:pPr>
      <w:r>
        <w:t>ЕГН/ЕНК………………………………,постоянен/настоящ адрес или адрес на управление на юридическото лице: гр./с. …………………………………, община ………………………, област…………………………., ул. (ж.к)………………………………………………………...</w:t>
      </w:r>
    </w:p>
    <w:p w:rsidR="009E1D47" w:rsidRPr="009E1D47" w:rsidRDefault="00EA4AA8" w:rsidP="00A862E4">
      <w:pPr>
        <w:spacing w:line="360" w:lineRule="auto"/>
        <w:jc w:val="both"/>
      </w:pPr>
      <w:r>
        <w:t xml:space="preserve">………………………………………, тел. ………………………., </w:t>
      </w:r>
      <w:proofErr w:type="gramStart"/>
      <w:r>
        <w:rPr>
          <w:lang w:val="en-US"/>
        </w:rPr>
        <w:t>e-mail</w:t>
      </w:r>
      <w:proofErr w:type="gramEnd"/>
      <w:r>
        <w:rPr>
          <w:lang w:val="en-US"/>
        </w:rPr>
        <w:t>:………………………</w:t>
      </w:r>
    </w:p>
    <w:p w:rsidR="00EA4AA8" w:rsidRDefault="00EA4AA8" w:rsidP="00A862E4">
      <w:pPr>
        <w:spacing w:line="360" w:lineRule="auto"/>
        <w:jc w:val="both"/>
      </w:pPr>
      <w:r>
        <w:t>Юридическото лице се представлява от ………………………………………………………...</w:t>
      </w:r>
    </w:p>
    <w:p w:rsidR="00EA4AA8" w:rsidRDefault="00EA4AA8" w:rsidP="00A862E4">
      <w:pPr>
        <w:spacing w:line="360" w:lineRule="auto"/>
        <w:jc w:val="both"/>
      </w:pPr>
      <w:r>
        <w:t>……………………………………………………………………………………………………...</w:t>
      </w:r>
    </w:p>
    <w:p w:rsidR="00EA4AA8" w:rsidRDefault="00EA4AA8" w:rsidP="00A862E4">
      <w:pPr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>(трите имена на представител/ пълномощника и ЕГН)</w:t>
      </w:r>
    </w:p>
    <w:p w:rsidR="00EA4AA8" w:rsidRDefault="00EA4AA8" w:rsidP="00EA4AA8">
      <w:pPr>
        <w:jc w:val="center"/>
      </w:pPr>
    </w:p>
    <w:p w:rsidR="00EA4AA8" w:rsidRDefault="00EA4AA8" w:rsidP="00A862E4">
      <w:pPr>
        <w:spacing w:line="360" w:lineRule="auto"/>
        <w:jc w:val="both"/>
      </w:pPr>
      <w:r>
        <w:t>№/ дата на пълномощното………………………………………………………………………..</w:t>
      </w:r>
    </w:p>
    <w:p w:rsidR="009E1D47" w:rsidRDefault="009E1D47" w:rsidP="00A862E4">
      <w:pPr>
        <w:spacing w:line="360" w:lineRule="auto"/>
        <w:jc w:val="both"/>
      </w:pPr>
    </w:p>
    <w:p w:rsidR="00EA4AA8" w:rsidRDefault="00EA4AA8" w:rsidP="00A862E4">
      <w:pPr>
        <w:spacing w:line="360" w:lineRule="auto"/>
        <w:jc w:val="both"/>
      </w:pPr>
      <w:r>
        <w:tab/>
        <w:t>Заявявам желанието си да ми бъде издадено разрешение за промяна на предназначението при условията на чл.147а от ЗУТ на обект:………………………………...</w:t>
      </w:r>
    </w:p>
    <w:p w:rsidR="00EA4AA8" w:rsidRDefault="00EA4AA8" w:rsidP="00A862E4">
      <w:pPr>
        <w:jc w:val="both"/>
      </w:pPr>
      <w:r>
        <w:t>……………………………………………………………………………………………………...</w:t>
      </w:r>
    </w:p>
    <w:p w:rsidR="00A862E4" w:rsidRDefault="00A862E4" w:rsidP="00A862E4">
      <w:pPr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>(наименование на строежа/обекта според одобрения инвестиционен проект)</w:t>
      </w:r>
    </w:p>
    <w:p w:rsidR="00A862E4" w:rsidRDefault="00A862E4" w:rsidP="00A862E4">
      <w:pPr>
        <w:jc w:val="both"/>
      </w:pPr>
    </w:p>
    <w:p w:rsidR="00A862E4" w:rsidRDefault="00A862E4" w:rsidP="00A862E4">
      <w:pPr>
        <w:jc w:val="both"/>
      </w:pPr>
      <w:r>
        <w:t>в …………………………………………………………………………………………………….</w:t>
      </w:r>
    </w:p>
    <w:p w:rsidR="00A862E4" w:rsidRDefault="00A862E4" w:rsidP="00A862E4">
      <w:pPr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>(наименование на обекта според новото предназначение)</w:t>
      </w:r>
    </w:p>
    <w:p w:rsidR="00A862E4" w:rsidRDefault="00A862E4" w:rsidP="00A862E4">
      <w:pPr>
        <w:jc w:val="both"/>
      </w:pPr>
    </w:p>
    <w:p w:rsidR="00A862E4" w:rsidRDefault="00A862E4" w:rsidP="00A862E4">
      <w:pPr>
        <w:spacing w:line="360" w:lineRule="auto"/>
        <w:jc w:val="both"/>
      </w:pPr>
      <w:r>
        <w:t xml:space="preserve">представляващ имот с идентификатор………………………………………… в собствения ми / ни недвижим имот </w:t>
      </w:r>
      <w:r>
        <w:rPr>
          <w:i/>
        </w:rPr>
        <w:t>(притежаваме отстъпено право на строеж)</w:t>
      </w:r>
      <w:r>
        <w:t>, представляващ УПИ/ ПИ №………………………………, кв. №…………………, по плана на град/ село ………………………………… с административен адрес: гр./ с……………….……………...,</w:t>
      </w:r>
    </w:p>
    <w:p w:rsidR="00A862E4" w:rsidRDefault="00A862E4" w:rsidP="00A862E4">
      <w:pPr>
        <w:spacing w:line="360" w:lineRule="auto"/>
        <w:jc w:val="both"/>
      </w:pPr>
      <w:r>
        <w:t>община …………………………………, област ……………………… ул. ……………………</w:t>
      </w:r>
    </w:p>
    <w:p w:rsidR="00A862E4" w:rsidRDefault="00A862E4" w:rsidP="00A862E4">
      <w:pPr>
        <w:spacing w:line="360" w:lineRule="auto"/>
        <w:jc w:val="both"/>
      </w:pPr>
      <w:r>
        <w:t>…………………………………………………………………… №………………..</w:t>
      </w:r>
    </w:p>
    <w:p w:rsidR="004B3770" w:rsidRDefault="004B3770" w:rsidP="009E1D47">
      <w:pPr>
        <w:spacing w:line="276" w:lineRule="auto"/>
        <w:jc w:val="both"/>
      </w:pPr>
    </w:p>
    <w:p w:rsidR="009E1D47" w:rsidRDefault="009E1D47" w:rsidP="009E1D47">
      <w:pPr>
        <w:spacing w:line="276" w:lineRule="auto"/>
        <w:jc w:val="both"/>
      </w:pPr>
      <w:r>
        <w:t>Приложение:</w:t>
      </w:r>
    </w:p>
    <w:p w:rsidR="009E1D47" w:rsidRDefault="009E1D47" w:rsidP="009E1D47">
      <w:pPr>
        <w:spacing w:line="276" w:lineRule="auto"/>
        <w:jc w:val="both"/>
      </w:pPr>
      <w:r>
        <w:t>1. Документ за собственост или право на строеж;</w:t>
      </w:r>
    </w:p>
    <w:p w:rsidR="009E1D47" w:rsidRDefault="009E1D47" w:rsidP="009E1D47">
      <w:pPr>
        <w:spacing w:line="276" w:lineRule="auto"/>
        <w:jc w:val="both"/>
      </w:pPr>
      <w:r>
        <w:t>2. Удостоверение за наследници (когато документът за собственост е на името на наследодател на заявителя) добавя се служебно;</w:t>
      </w:r>
    </w:p>
    <w:p w:rsidR="009E1D47" w:rsidRDefault="009E1D47" w:rsidP="009E1D47">
      <w:pPr>
        <w:spacing w:line="276" w:lineRule="auto"/>
        <w:jc w:val="both"/>
      </w:pPr>
      <w:r>
        <w:t>3. Актуална скица на обект или СОС от СГКК;</w:t>
      </w:r>
    </w:p>
    <w:p w:rsidR="009E1D47" w:rsidRDefault="009E1D47" w:rsidP="009E1D47">
      <w:pPr>
        <w:spacing w:line="276" w:lineRule="auto"/>
        <w:jc w:val="both"/>
      </w:pPr>
      <w:r>
        <w:t>4. Виза за проектиране в случаите на чл.140, ал.3 от ЗУТ;</w:t>
      </w:r>
    </w:p>
    <w:p w:rsidR="009E1D47" w:rsidRDefault="009E1D47" w:rsidP="009E1D47">
      <w:pPr>
        <w:spacing w:line="276" w:lineRule="auto"/>
        <w:jc w:val="both"/>
      </w:pPr>
      <w:r>
        <w:t>5. Нотариално заверена декларация за липса на СМР;</w:t>
      </w:r>
    </w:p>
    <w:p w:rsidR="009E1D47" w:rsidRDefault="009E1D47" w:rsidP="009E1D47">
      <w:pPr>
        <w:spacing w:line="276" w:lineRule="auto"/>
        <w:jc w:val="both"/>
      </w:pPr>
      <w:r>
        <w:t>6. Уведомление за инвестиционно предложение за промяна на предназначението (неразделна част от заявлението);</w:t>
      </w:r>
    </w:p>
    <w:p w:rsidR="009E1D47" w:rsidRDefault="009E1D47" w:rsidP="009E1D47">
      <w:pPr>
        <w:spacing w:line="276" w:lineRule="auto"/>
        <w:jc w:val="both"/>
      </w:pPr>
      <w:r>
        <w:t>7. Решение на ОВОС или решение за преценяване на необходимостта на ОВОС (при необходимост);</w:t>
      </w:r>
    </w:p>
    <w:p w:rsidR="009E1D47" w:rsidRDefault="009E1D47" w:rsidP="009E1D47">
      <w:pPr>
        <w:spacing w:line="276" w:lineRule="auto"/>
        <w:jc w:val="both"/>
      </w:pPr>
      <w:r>
        <w:t>8. Нотариално заверени съгласия,</w:t>
      </w:r>
      <w:r w:rsidR="00DB7A6A">
        <w:t xml:space="preserve"> решения на общо събрание на ЕС;</w:t>
      </w:r>
    </w:p>
    <w:p w:rsidR="00DB7A6A" w:rsidRDefault="00DB7A6A" w:rsidP="009E1D47">
      <w:pPr>
        <w:spacing w:line="276" w:lineRule="auto"/>
        <w:jc w:val="both"/>
      </w:pPr>
      <w:r>
        <w:t>9. Съгласие по реда на чл. 39, ал.3 със съответния министър;</w:t>
      </w:r>
    </w:p>
    <w:p w:rsidR="00DB7A6A" w:rsidRDefault="00DB7A6A" w:rsidP="009E1D47">
      <w:pPr>
        <w:spacing w:line="276" w:lineRule="auto"/>
        <w:jc w:val="both"/>
      </w:pPr>
      <w:r>
        <w:t>10. Документ за въвеждане в експлоатация на строежа (удостоверение за търпимост);</w:t>
      </w:r>
    </w:p>
    <w:p w:rsidR="00DB7A6A" w:rsidRDefault="00DB7A6A" w:rsidP="009E1D47">
      <w:pPr>
        <w:spacing w:line="276" w:lineRule="auto"/>
        <w:jc w:val="both"/>
      </w:pPr>
      <w:r>
        <w:t>11. Копие от пълномощно (при заявление на пълномощник) заверено „ВЯРНО С ОРИГИНАЛА“</w:t>
      </w:r>
    </w:p>
    <w:p w:rsidR="00DB7A6A" w:rsidRDefault="00DB7A6A" w:rsidP="009E1D47">
      <w:pPr>
        <w:spacing w:line="276" w:lineRule="auto"/>
        <w:jc w:val="both"/>
      </w:pPr>
      <w:r>
        <w:t>12. Други (положителни становища от съответните компетентни органи, относно запазване на изискванията, определени с нормативен акт за новото предназначение);</w:t>
      </w:r>
    </w:p>
    <w:p w:rsidR="00DB7A6A" w:rsidRDefault="00DB7A6A" w:rsidP="009E1D47">
      <w:pPr>
        <w:spacing w:line="276" w:lineRule="auto"/>
        <w:jc w:val="both"/>
      </w:pPr>
      <w:r>
        <w:t>13. Вносна бележка или платежно нареждане на внесена такса (освобождават се от такси за технически услуги, държавните и общински органи, организациите на бюджета издръжка и Българския Червен Кръст).</w:t>
      </w:r>
    </w:p>
    <w:p w:rsidR="00DB7A6A" w:rsidRDefault="00DB7A6A" w:rsidP="009E1D47">
      <w:pPr>
        <w:spacing w:line="276" w:lineRule="auto"/>
        <w:jc w:val="both"/>
      </w:pPr>
    </w:p>
    <w:p w:rsidR="00DB7A6A" w:rsidRDefault="00DB7A6A" w:rsidP="009E1D47">
      <w:pPr>
        <w:spacing w:line="276" w:lineRule="auto"/>
        <w:jc w:val="both"/>
        <w:rPr>
          <w:b/>
        </w:rPr>
      </w:pPr>
      <w:r>
        <w:rPr>
          <w:b/>
        </w:rPr>
        <w:t>Заявлението по образец с необходимите документи може да се подаде:</w:t>
      </w:r>
    </w:p>
    <w:p w:rsidR="00DB7A6A" w:rsidRDefault="00DB7A6A" w:rsidP="009E1D47">
      <w:pPr>
        <w:spacing w:line="276" w:lineRule="auto"/>
        <w:jc w:val="both"/>
      </w:pPr>
      <w:r>
        <w:tab/>
        <w:t>- лично или чрез упълномощено лице  в Център за административно обслужване;</w:t>
      </w:r>
    </w:p>
    <w:p w:rsidR="00DB7A6A" w:rsidRDefault="00DB7A6A" w:rsidP="009E1D47">
      <w:pPr>
        <w:spacing w:line="276" w:lineRule="auto"/>
        <w:jc w:val="both"/>
      </w:pPr>
      <w:r>
        <w:tab/>
        <w:t>- чрез лицензиран пощенски оператор;</w:t>
      </w:r>
    </w:p>
    <w:p w:rsidR="00DB7A6A" w:rsidRDefault="00DB7A6A" w:rsidP="009E1D47">
      <w:pPr>
        <w:spacing w:line="276" w:lineRule="auto"/>
        <w:jc w:val="both"/>
      </w:pPr>
      <w:r>
        <w:tab/>
        <w:t>- чрез ССЕВ, подписано с квалифициран електронен подпис.</w:t>
      </w:r>
    </w:p>
    <w:p w:rsidR="00DB7A6A" w:rsidRDefault="00DB7A6A" w:rsidP="009E1D47">
      <w:pPr>
        <w:spacing w:line="276" w:lineRule="auto"/>
        <w:jc w:val="both"/>
      </w:pPr>
    </w:p>
    <w:p w:rsidR="00DB7A6A" w:rsidRDefault="00DB7A6A" w:rsidP="009E1D47">
      <w:pPr>
        <w:spacing w:line="276" w:lineRule="auto"/>
        <w:jc w:val="both"/>
        <w:rPr>
          <w:b/>
          <w:sz w:val="28"/>
          <w:szCs w:val="28"/>
        </w:rPr>
      </w:pPr>
      <w:r w:rsidRPr="00DB7A6A">
        <w:rPr>
          <w:b/>
          <w:sz w:val="28"/>
          <w:szCs w:val="28"/>
        </w:rPr>
        <w:t>Срок за изпълнение</w:t>
      </w:r>
      <w:r>
        <w:rPr>
          <w:b/>
          <w:sz w:val="28"/>
          <w:szCs w:val="28"/>
        </w:rPr>
        <w:t xml:space="preserve"> на услугата –</w:t>
      </w:r>
      <w:r w:rsidR="004B3770">
        <w:rPr>
          <w:b/>
          <w:sz w:val="28"/>
          <w:szCs w:val="28"/>
        </w:rPr>
        <w:t xml:space="preserve"> 14</w:t>
      </w:r>
      <w:r>
        <w:rPr>
          <w:b/>
          <w:sz w:val="28"/>
          <w:szCs w:val="28"/>
        </w:rPr>
        <w:t xml:space="preserve"> дни.</w:t>
      </w:r>
    </w:p>
    <w:p w:rsidR="00DB7A6A" w:rsidRDefault="00DB7A6A" w:rsidP="009E1D47">
      <w:pPr>
        <w:spacing w:line="276" w:lineRule="auto"/>
        <w:jc w:val="both"/>
        <w:rPr>
          <w:b/>
          <w:sz w:val="28"/>
          <w:szCs w:val="28"/>
        </w:rPr>
      </w:pPr>
    </w:p>
    <w:p w:rsidR="00DB7A6A" w:rsidRDefault="00DB7A6A" w:rsidP="009E1D47">
      <w:pPr>
        <w:spacing w:line="276" w:lineRule="auto"/>
        <w:jc w:val="both"/>
        <w:rPr>
          <w:b/>
          <w:sz w:val="22"/>
          <w:szCs w:val="28"/>
        </w:rPr>
      </w:pPr>
      <w:r>
        <w:rPr>
          <w:b/>
          <w:sz w:val="22"/>
          <w:szCs w:val="28"/>
        </w:rPr>
        <w:t>Заявявам желанието си издаденият индивидуален</w:t>
      </w:r>
      <w:r w:rsidR="004B3770">
        <w:rPr>
          <w:b/>
          <w:sz w:val="22"/>
          <w:szCs w:val="28"/>
        </w:rPr>
        <w:t xml:space="preserve"> административен акт да бъде получен:</w:t>
      </w:r>
    </w:p>
    <w:p w:rsidR="004B3770" w:rsidRPr="004B3770" w:rsidRDefault="004B3770" w:rsidP="004B3770">
      <w:pPr>
        <w:pStyle w:val="ae"/>
        <w:numPr>
          <w:ilvl w:val="0"/>
          <w:numId w:val="6"/>
        </w:numPr>
        <w:spacing w:line="360" w:lineRule="auto"/>
        <w:jc w:val="both"/>
        <w:rPr>
          <w:b/>
          <w:szCs w:val="28"/>
        </w:rPr>
      </w:pPr>
      <w:r>
        <w:rPr>
          <w:szCs w:val="28"/>
        </w:rPr>
        <w:t>Лично от звеното от административно обслужване;</w:t>
      </w:r>
    </w:p>
    <w:p w:rsidR="004B3770" w:rsidRPr="004B3770" w:rsidRDefault="004B3770" w:rsidP="004B3770">
      <w:pPr>
        <w:pStyle w:val="ae"/>
        <w:numPr>
          <w:ilvl w:val="0"/>
          <w:numId w:val="6"/>
        </w:numPr>
        <w:spacing w:line="360" w:lineRule="auto"/>
        <w:jc w:val="both"/>
        <w:rPr>
          <w:b/>
          <w:szCs w:val="28"/>
        </w:rPr>
      </w:pPr>
      <w:r>
        <w:rPr>
          <w:szCs w:val="28"/>
        </w:rPr>
        <w:t>Чрез лицензиран пощенски оператор на адрес: ………………………………………...</w:t>
      </w:r>
    </w:p>
    <w:p w:rsidR="004B3770" w:rsidRDefault="004B3770" w:rsidP="004B3770">
      <w:pPr>
        <w:spacing w:line="360" w:lineRule="auto"/>
        <w:jc w:val="both"/>
        <w:rPr>
          <w:szCs w:val="28"/>
        </w:rPr>
      </w:pPr>
      <w:r>
        <w:rPr>
          <w:szCs w:val="28"/>
        </w:rPr>
        <w:t>.........................................................................................., като декларирам, че пощенските разходи ще са за моя сметка, платими при получаването му за вътрешни пощенски пратки. Индивидуалният административен акт да бъде изпратен:</w:t>
      </w:r>
    </w:p>
    <w:p w:rsidR="004B3770" w:rsidRDefault="004B3770" w:rsidP="004B3770">
      <w:pPr>
        <w:pStyle w:val="ae"/>
        <w:numPr>
          <w:ilvl w:val="0"/>
          <w:numId w:val="7"/>
        </w:numPr>
        <w:spacing w:line="360" w:lineRule="auto"/>
        <w:jc w:val="both"/>
        <w:rPr>
          <w:szCs w:val="28"/>
        </w:rPr>
      </w:pPr>
      <w:r>
        <w:rPr>
          <w:szCs w:val="28"/>
        </w:rPr>
        <w:t>Като вътрешна / международна препоръчана пощенска пратка;</w:t>
      </w:r>
    </w:p>
    <w:p w:rsidR="004B3770" w:rsidRDefault="004B3770" w:rsidP="004B3770">
      <w:pPr>
        <w:pStyle w:val="ae"/>
        <w:numPr>
          <w:ilvl w:val="0"/>
          <w:numId w:val="7"/>
        </w:numPr>
        <w:spacing w:line="360" w:lineRule="auto"/>
        <w:jc w:val="both"/>
        <w:rPr>
          <w:szCs w:val="28"/>
        </w:rPr>
      </w:pPr>
      <w:r>
        <w:rPr>
          <w:szCs w:val="28"/>
        </w:rPr>
        <w:t>Като вътрешна куриерска пратка с ………………………………</w:t>
      </w:r>
    </w:p>
    <w:p w:rsidR="004B3770" w:rsidRDefault="004B3770" w:rsidP="004B3770">
      <w:pPr>
        <w:spacing w:line="360" w:lineRule="auto"/>
        <w:jc w:val="both"/>
        <w:rPr>
          <w:szCs w:val="28"/>
        </w:rPr>
      </w:pPr>
    </w:p>
    <w:p w:rsidR="004B3770" w:rsidRDefault="004B3770" w:rsidP="004B3770">
      <w:pPr>
        <w:spacing w:line="360" w:lineRule="auto"/>
        <w:jc w:val="both"/>
        <w:rPr>
          <w:szCs w:val="28"/>
        </w:rPr>
      </w:pPr>
    </w:p>
    <w:p w:rsidR="004B3770" w:rsidRDefault="004B3770" w:rsidP="004B3770">
      <w:pPr>
        <w:jc w:val="both"/>
        <w:rPr>
          <w:szCs w:val="28"/>
        </w:rPr>
      </w:pPr>
      <w:r>
        <w:rPr>
          <w:szCs w:val="28"/>
        </w:rPr>
        <w:t>Дата:…………………………………..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>Заявител:…………………………….</w:t>
      </w:r>
    </w:p>
    <w:p w:rsidR="004B3770" w:rsidRPr="004B3770" w:rsidRDefault="004B3770" w:rsidP="004B3770">
      <w:pPr>
        <w:jc w:val="right"/>
        <w:rPr>
          <w:i/>
          <w:sz w:val="20"/>
          <w:szCs w:val="20"/>
        </w:rPr>
      </w:pPr>
      <w:r w:rsidRPr="004B3770">
        <w:rPr>
          <w:i/>
          <w:sz w:val="20"/>
          <w:szCs w:val="20"/>
        </w:rPr>
        <w:t>(подпис)</w:t>
      </w:r>
      <w:r w:rsidRPr="004B3770">
        <w:rPr>
          <w:i/>
          <w:sz w:val="20"/>
          <w:szCs w:val="20"/>
        </w:rPr>
        <w:tab/>
      </w:r>
      <w:r w:rsidRPr="004B3770">
        <w:rPr>
          <w:i/>
          <w:sz w:val="20"/>
          <w:szCs w:val="20"/>
        </w:rPr>
        <w:tab/>
      </w:r>
      <w:bookmarkStart w:id="0" w:name="_GoBack"/>
      <w:bookmarkEnd w:id="0"/>
    </w:p>
    <w:p w:rsidR="009E1D47" w:rsidRPr="00A862E4" w:rsidRDefault="009E1D47" w:rsidP="009E1D47">
      <w:pPr>
        <w:spacing w:line="276" w:lineRule="auto"/>
        <w:jc w:val="both"/>
      </w:pPr>
    </w:p>
    <w:sectPr w:rsidR="009E1D47" w:rsidRPr="00A862E4" w:rsidSect="004B3770">
      <w:footerReference w:type="default" r:id="rId9"/>
      <w:headerReference w:type="first" r:id="rId10"/>
      <w:footerReference w:type="first" r:id="rId11"/>
      <w:pgSz w:w="11906" w:h="16838" w:code="9"/>
      <w:pgMar w:top="567" w:right="1134" w:bottom="180" w:left="1418" w:header="56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5CA8" w:rsidRDefault="00EF5CA8" w:rsidP="00EE272B">
      <w:r>
        <w:separator/>
      </w:r>
    </w:p>
  </w:endnote>
  <w:endnote w:type="continuationSeparator" w:id="0">
    <w:p w:rsidR="00EF5CA8" w:rsidRDefault="00EF5CA8" w:rsidP="00EE27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okCYR">
    <w:altName w:val="TimokCYR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4713" w:rsidRDefault="00D84713" w:rsidP="00790426">
    <w:pPr>
      <w:tabs>
        <w:tab w:val="left" w:pos="1080"/>
      </w:tabs>
      <w:rPr>
        <w:sz w:val="20"/>
        <w:szCs w:val="20"/>
      </w:rPr>
    </w:pPr>
  </w:p>
  <w:p w:rsidR="000C6091" w:rsidRDefault="00EF5CA8" w:rsidP="000C6091">
    <w:pPr>
      <w:tabs>
        <w:tab w:val="left" w:pos="1080"/>
      </w:tabs>
      <w:rPr>
        <w:sz w:val="20"/>
        <w:szCs w:val="20"/>
      </w:rPr>
    </w:pPr>
    <w:r>
      <w:rPr>
        <w:rFonts w:eastAsia="Arial Unicode MS" w:cs="Arial Unicode MS"/>
        <w:b/>
        <w:sz w:val="28"/>
        <w:szCs w:val="28"/>
        <w:lang w:val="en-US"/>
      </w:rPr>
      <w:pict>
        <v:rect id="_x0000_i1025" style="width:0;height:1.5pt" o:hralign="center" o:hrstd="t" o:hr="t" fillcolor="#a0a0a0" stroked="f"/>
      </w:pict>
    </w:r>
  </w:p>
  <w:p w:rsidR="000C6091" w:rsidRPr="00EE272B" w:rsidRDefault="000C6091" w:rsidP="000C6091">
    <w:pPr>
      <w:tabs>
        <w:tab w:val="left" w:pos="1080"/>
      </w:tabs>
      <w:jc w:val="center"/>
      <w:rPr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62336" behindDoc="0" locked="0" layoutInCell="1" allowOverlap="1" wp14:anchorId="74A0CEDB" wp14:editId="582CA6B6">
          <wp:simplePos x="0" y="0"/>
          <wp:positionH relativeFrom="column">
            <wp:posOffset>-414655</wp:posOffset>
          </wp:positionH>
          <wp:positionV relativeFrom="paragraph">
            <wp:posOffset>13970</wp:posOffset>
          </wp:positionV>
          <wp:extent cx="962025" cy="578833"/>
          <wp:effectExtent l="0" t="0" r="0" b="0"/>
          <wp:wrapNone/>
          <wp:docPr id="1" name="Картина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-9001_co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2025" cy="5788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E272B">
      <w:rPr>
        <w:sz w:val="20"/>
        <w:szCs w:val="20"/>
      </w:rPr>
      <w:t xml:space="preserve">  гр. Долна Митрополия, ул. „Св. Св. Кирил и Методий“ 39</w:t>
    </w:r>
    <w:r w:rsidRPr="004C19D6">
      <w:rPr>
        <w:sz w:val="20"/>
        <w:szCs w:val="20"/>
      </w:rPr>
      <w:t xml:space="preserve">, </w:t>
    </w:r>
    <w:r w:rsidRPr="00EE272B">
      <w:rPr>
        <w:sz w:val="20"/>
        <w:szCs w:val="20"/>
      </w:rPr>
      <w:t>тел./факс 064/680-704</w:t>
    </w:r>
  </w:p>
  <w:p w:rsidR="000C6091" w:rsidRPr="000E6ACD" w:rsidRDefault="000C6091" w:rsidP="000C6091">
    <w:pPr>
      <w:tabs>
        <w:tab w:val="left" w:pos="1080"/>
      </w:tabs>
      <w:jc w:val="center"/>
      <w:rPr>
        <w:b/>
        <w:sz w:val="20"/>
        <w:szCs w:val="20"/>
        <w:u w:val="single"/>
      </w:rPr>
    </w:pPr>
    <w:r w:rsidRPr="00EE272B">
      <w:rPr>
        <w:lang w:val="fr-FR"/>
      </w:rPr>
      <w:t>e</w:t>
    </w:r>
    <w:r w:rsidRPr="00EE272B">
      <w:t>-</w:t>
    </w:r>
    <w:r w:rsidRPr="00EE272B">
      <w:rPr>
        <w:lang w:val="fr-FR"/>
      </w:rPr>
      <w:t>mail</w:t>
    </w:r>
    <w:r w:rsidRPr="00EE272B">
      <w:t xml:space="preserve">: </w:t>
    </w:r>
    <w:r w:rsidRPr="000B281C">
      <w:rPr>
        <w:rStyle w:val="a3"/>
        <w:sz w:val="20"/>
        <w:szCs w:val="20"/>
        <w:lang w:val="fr-FR"/>
      </w:rPr>
      <w:t>dolnamitropolia@el-soft.com</w:t>
    </w:r>
    <w:r w:rsidRPr="00EE272B">
      <w:t xml:space="preserve">, </w:t>
    </w:r>
    <w:hyperlink r:id="rId2" w:history="1">
      <w:r w:rsidRPr="00EE272B">
        <w:rPr>
          <w:rStyle w:val="a3"/>
          <w:sz w:val="20"/>
          <w:szCs w:val="20"/>
          <w:lang w:val="fr-FR"/>
        </w:rPr>
        <w:t>http://www.dolnamitropolia.bg</w:t>
      </w:r>
    </w:hyperlink>
    <w:r w:rsidRPr="00EE272B">
      <w:rPr>
        <w:lang w:val="fr-FR"/>
      </w:rPr>
      <w:t xml:space="preserve"> </w:t>
    </w:r>
    <w:r w:rsidRPr="000E6ACD">
      <w:t xml:space="preserve"> </w:t>
    </w:r>
  </w:p>
  <w:p w:rsidR="00D84713" w:rsidRPr="00790426" w:rsidRDefault="00D84713" w:rsidP="000C6091">
    <w:pPr>
      <w:tabs>
        <w:tab w:val="left" w:pos="1080"/>
      </w:tabs>
      <w:jc w:val="center"/>
      <w:rPr>
        <w:b/>
        <w:sz w:val="20"/>
        <w:szCs w:val="20"/>
        <w:u w:val="single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4713" w:rsidRDefault="00EF5CA8" w:rsidP="000E6ACD">
    <w:pPr>
      <w:tabs>
        <w:tab w:val="left" w:pos="1080"/>
      </w:tabs>
      <w:rPr>
        <w:sz w:val="20"/>
        <w:szCs w:val="20"/>
      </w:rPr>
    </w:pPr>
    <w:r>
      <w:rPr>
        <w:rFonts w:eastAsia="Arial Unicode MS" w:cs="Arial Unicode MS"/>
        <w:b/>
        <w:sz w:val="28"/>
        <w:szCs w:val="28"/>
        <w:lang w:val="en-US"/>
      </w:rPr>
      <w:pict>
        <v:rect id="_x0000_i1027" style="width:0;height:1.5pt" o:hralign="center" o:hrstd="t" o:hr="t" fillcolor="#a0a0a0" stroked="f"/>
      </w:pict>
    </w:r>
  </w:p>
  <w:p w:rsidR="00D84713" w:rsidRPr="00EE272B" w:rsidRDefault="0022294D" w:rsidP="000E6ACD">
    <w:pPr>
      <w:tabs>
        <w:tab w:val="left" w:pos="1080"/>
      </w:tabs>
      <w:jc w:val="center"/>
      <w:rPr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 wp14:anchorId="44047766" wp14:editId="7A655161">
          <wp:simplePos x="0" y="0"/>
          <wp:positionH relativeFrom="column">
            <wp:posOffset>-414655</wp:posOffset>
          </wp:positionH>
          <wp:positionV relativeFrom="paragraph">
            <wp:posOffset>13970</wp:posOffset>
          </wp:positionV>
          <wp:extent cx="962025" cy="578833"/>
          <wp:effectExtent l="0" t="0" r="0" b="0"/>
          <wp:wrapNone/>
          <wp:docPr id="4" name="Картина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-9001_co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2025" cy="5788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84713" w:rsidRPr="00EE272B">
      <w:rPr>
        <w:sz w:val="20"/>
        <w:szCs w:val="20"/>
      </w:rPr>
      <w:t xml:space="preserve">  гр. Долна Митрополия, ул. „Св. Св. Кирил и Методий“ 39</w:t>
    </w:r>
    <w:r w:rsidR="00D84713" w:rsidRPr="004C19D6">
      <w:rPr>
        <w:sz w:val="20"/>
        <w:szCs w:val="20"/>
      </w:rPr>
      <w:t xml:space="preserve">, </w:t>
    </w:r>
    <w:r w:rsidR="00D84713" w:rsidRPr="00EE272B">
      <w:rPr>
        <w:sz w:val="20"/>
        <w:szCs w:val="20"/>
      </w:rPr>
      <w:t>тел./факс 064/680-704</w:t>
    </w:r>
  </w:p>
  <w:p w:rsidR="00D84713" w:rsidRPr="000E6ACD" w:rsidRDefault="00D84713" w:rsidP="000E6ACD">
    <w:pPr>
      <w:tabs>
        <w:tab w:val="left" w:pos="1080"/>
      </w:tabs>
      <w:jc w:val="center"/>
      <w:rPr>
        <w:b/>
        <w:sz w:val="20"/>
        <w:szCs w:val="20"/>
        <w:u w:val="single"/>
      </w:rPr>
    </w:pPr>
    <w:r w:rsidRPr="00EE272B">
      <w:rPr>
        <w:lang w:val="fr-FR"/>
      </w:rPr>
      <w:t>e</w:t>
    </w:r>
    <w:r w:rsidRPr="00EE272B">
      <w:t>-</w:t>
    </w:r>
    <w:r w:rsidRPr="00EE272B">
      <w:rPr>
        <w:lang w:val="fr-FR"/>
      </w:rPr>
      <w:t>mail</w:t>
    </w:r>
    <w:r w:rsidRPr="00EE272B">
      <w:t xml:space="preserve">: </w:t>
    </w:r>
    <w:r w:rsidRPr="000B281C">
      <w:rPr>
        <w:rStyle w:val="a3"/>
        <w:sz w:val="20"/>
        <w:szCs w:val="20"/>
        <w:lang w:val="fr-FR"/>
      </w:rPr>
      <w:t>dolnamitropolia@el-soft.com</w:t>
    </w:r>
    <w:r w:rsidRPr="00EE272B">
      <w:t xml:space="preserve">, </w:t>
    </w:r>
    <w:hyperlink r:id="rId2" w:history="1">
      <w:r w:rsidRPr="00EE272B">
        <w:rPr>
          <w:rStyle w:val="a3"/>
          <w:sz w:val="20"/>
          <w:szCs w:val="20"/>
          <w:lang w:val="fr-FR"/>
        </w:rPr>
        <w:t>http://www.dolnamitropolia.bg</w:t>
      </w:r>
    </w:hyperlink>
    <w:r w:rsidRPr="00EE272B">
      <w:rPr>
        <w:lang w:val="fr-FR"/>
      </w:rPr>
      <w:t xml:space="preserve"> </w:t>
    </w:r>
    <w:r w:rsidRPr="000E6ACD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5CA8" w:rsidRDefault="00EF5CA8" w:rsidP="00EE272B">
      <w:r>
        <w:separator/>
      </w:r>
    </w:p>
  </w:footnote>
  <w:footnote w:type="continuationSeparator" w:id="0">
    <w:p w:rsidR="00EF5CA8" w:rsidRDefault="00EF5CA8" w:rsidP="00EE27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4713" w:rsidRDefault="00D84713" w:rsidP="0087064C">
    <w:pPr>
      <w:jc w:val="center"/>
      <w:rPr>
        <w:rFonts w:ascii="Arial Unicode MS" w:eastAsia="Arial Unicode MS" w:hAnsi="Arial Unicode MS" w:cs="Arial Unicode MS"/>
        <w:b/>
        <w:sz w:val="28"/>
        <w:szCs w:val="28"/>
        <w:lang w:val="en-US"/>
      </w:rPr>
    </w:pPr>
  </w:p>
  <w:p w:rsidR="00D84713" w:rsidRPr="00183662" w:rsidRDefault="00EF5CA8" w:rsidP="00D73BE3">
    <w:pPr>
      <w:jc w:val="center"/>
      <w:rPr>
        <w:rFonts w:eastAsia="Arial Unicode MS"/>
        <w:b/>
        <w:i/>
        <w:sz w:val="16"/>
        <w:szCs w:val="16"/>
        <w:lang w:val="en-US"/>
      </w:rPr>
    </w:pPr>
    <w:r>
      <w:rPr>
        <w:rFonts w:eastAsia="Arial Unicode MS"/>
        <w:i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left:0;text-align:left;margin-left:0;margin-top:-25.65pt;width:44.6pt;height:51.45pt;z-index:251656192">
          <v:imagedata r:id="rId1" o:title=""/>
          <w10:wrap side="left"/>
        </v:shape>
        <o:OLEObject Type="Embed" ProgID="CorelDRAW.Graphic.12" ShapeID="_x0000_s2051" DrawAspect="Content" ObjectID="_1704181244" r:id="rId2"/>
      </w:pict>
    </w:r>
    <w:r w:rsidR="00D84713" w:rsidRPr="00183662">
      <w:rPr>
        <w:rFonts w:eastAsia="Arial Unicode MS"/>
        <w:b/>
        <w:sz w:val="28"/>
        <w:szCs w:val="28"/>
      </w:rPr>
      <w:t>ОБЩИНА ДОЛНА МИТРОПОЛИЯ, ОБЛАСТ ПЛЕВЕН</w:t>
    </w:r>
  </w:p>
  <w:p w:rsidR="00D84713" w:rsidRPr="0087064C" w:rsidRDefault="00EF5CA8" w:rsidP="0087064C">
    <w:pPr>
      <w:jc w:val="center"/>
      <w:rPr>
        <w:rFonts w:eastAsia="Arial Unicode MS" w:cs="Arial Unicode MS"/>
        <w:b/>
        <w:sz w:val="28"/>
        <w:szCs w:val="28"/>
        <w:lang w:val="en-US"/>
      </w:rPr>
    </w:pPr>
    <w:r>
      <w:rPr>
        <w:rFonts w:eastAsia="Arial Unicode MS" w:cs="Arial Unicode MS"/>
        <w:b/>
        <w:sz w:val="28"/>
        <w:szCs w:val="28"/>
        <w:lang w:val="en-US"/>
      </w:rPr>
      <w:pict>
        <v:rect id="_x0000_i1026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72F66"/>
    <w:multiLevelType w:val="hybridMultilevel"/>
    <w:tmpl w:val="156661A6"/>
    <w:lvl w:ilvl="0" w:tplc="3A98493C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1735780A"/>
    <w:multiLevelType w:val="hybridMultilevel"/>
    <w:tmpl w:val="624A4770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856640"/>
    <w:multiLevelType w:val="hybridMultilevel"/>
    <w:tmpl w:val="E1421D02"/>
    <w:lvl w:ilvl="0" w:tplc="015687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67248A2"/>
    <w:multiLevelType w:val="hybridMultilevel"/>
    <w:tmpl w:val="74D0B0B6"/>
    <w:lvl w:ilvl="0" w:tplc="AE3A6F3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b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D414F04"/>
    <w:multiLevelType w:val="hybridMultilevel"/>
    <w:tmpl w:val="94DC3E7E"/>
    <w:lvl w:ilvl="0" w:tplc="A9F47CAE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62C86969"/>
    <w:multiLevelType w:val="singleLevel"/>
    <w:tmpl w:val="42786BAC"/>
    <w:lvl w:ilvl="0">
      <w:start w:val="7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6">
    <w:nsid w:val="63E7566B"/>
    <w:multiLevelType w:val="hybridMultilevel"/>
    <w:tmpl w:val="062AE124"/>
    <w:lvl w:ilvl="0" w:tplc="0402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94D"/>
    <w:rsid w:val="000027FE"/>
    <w:rsid w:val="00006C02"/>
    <w:rsid w:val="0001148E"/>
    <w:rsid w:val="00014788"/>
    <w:rsid w:val="0001642F"/>
    <w:rsid w:val="0003655E"/>
    <w:rsid w:val="000406B5"/>
    <w:rsid w:val="00041C73"/>
    <w:rsid w:val="0005573A"/>
    <w:rsid w:val="00060300"/>
    <w:rsid w:val="000645FD"/>
    <w:rsid w:val="00064EE2"/>
    <w:rsid w:val="00075B01"/>
    <w:rsid w:val="00081AAD"/>
    <w:rsid w:val="00085C00"/>
    <w:rsid w:val="00086DB5"/>
    <w:rsid w:val="00091D69"/>
    <w:rsid w:val="0009263D"/>
    <w:rsid w:val="000A512E"/>
    <w:rsid w:val="000A6BEC"/>
    <w:rsid w:val="000B09D5"/>
    <w:rsid w:val="000B1120"/>
    <w:rsid w:val="000C0599"/>
    <w:rsid w:val="000C1FDD"/>
    <w:rsid w:val="000C4BDA"/>
    <w:rsid w:val="000C6091"/>
    <w:rsid w:val="000E0EB9"/>
    <w:rsid w:val="000E39E0"/>
    <w:rsid w:val="000E55FD"/>
    <w:rsid w:val="000E6ACD"/>
    <w:rsid w:val="00100F14"/>
    <w:rsid w:val="00104406"/>
    <w:rsid w:val="00106A02"/>
    <w:rsid w:val="00107E60"/>
    <w:rsid w:val="00122D00"/>
    <w:rsid w:val="00131F7E"/>
    <w:rsid w:val="00132520"/>
    <w:rsid w:val="00134A0B"/>
    <w:rsid w:val="0013657E"/>
    <w:rsid w:val="00137800"/>
    <w:rsid w:val="00150C04"/>
    <w:rsid w:val="001570CD"/>
    <w:rsid w:val="0016766F"/>
    <w:rsid w:val="00183662"/>
    <w:rsid w:val="0018380B"/>
    <w:rsid w:val="0018399A"/>
    <w:rsid w:val="00184CBC"/>
    <w:rsid w:val="00186E0B"/>
    <w:rsid w:val="00191283"/>
    <w:rsid w:val="0019396F"/>
    <w:rsid w:val="00193A4F"/>
    <w:rsid w:val="00193F87"/>
    <w:rsid w:val="001A02C7"/>
    <w:rsid w:val="001A4691"/>
    <w:rsid w:val="001A5DDF"/>
    <w:rsid w:val="001B10E3"/>
    <w:rsid w:val="001B1EC0"/>
    <w:rsid w:val="001B5C20"/>
    <w:rsid w:val="001C6EA9"/>
    <w:rsid w:val="001D2619"/>
    <w:rsid w:val="001D4574"/>
    <w:rsid w:val="001D4D3C"/>
    <w:rsid w:val="001E4DC8"/>
    <w:rsid w:val="001E69E1"/>
    <w:rsid w:val="001F2ABB"/>
    <w:rsid w:val="001F318D"/>
    <w:rsid w:val="001F669D"/>
    <w:rsid w:val="00202B81"/>
    <w:rsid w:val="00203273"/>
    <w:rsid w:val="0020492A"/>
    <w:rsid w:val="00205821"/>
    <w:rsid w:val="0022294D"/>
    <w:rsid w:val="0022354A"/>
    <w:rsid w:val="00225F42"/>
    <w:rsid w:val="00236709"/>
    <w:rsid w:val="00241231"/>
    <w:rsid w:val="00251909"/>
    <w:rsid w:val="00251929"/>
    <w:rsid w:val="00252527"/>
    <w:rsid w:val="00253516"/>
    <w:rsid w:val="002733AB"/>
    <w:rsid w:val="00274895"/>
    <w:rsid w:val="002749A6"/>
    <w:rsid w:val="002841AF"/>
    <w:rsid w:val="00285A76"/>
    <w:rsid w:val="002979EB"/>
    <w:rsid w:val="002A4EDA"/>
    <w:rsid w:val="002B0B7F"/>
    <w:rsid w:val="002C2B71"/>
    <w:rsid w:val="002C428F"/>
    <w:rsid w:val="002D0A4B"/>
    <w:rsid w:val="002D4F80"/>
    <w:rsid w:val="002E5FC4"/>
    <w:rsid w:val="002E6C07"/>
    <w:rsid w:val="002E7BE5"/>
    <w:rsid w:val="002F0405"/>
    <w:rsid w:val="002F43B8"/>
    <w:rsid w:val="002F68EB"/>
    <w:rsid w:val="00305DAD"/>
    <w:rsid w:val="00306766"/>
    <w:rsid w:val="00311A6F"/>
    <w:rsid w:val="00313979"/>
    <w:rsid w:val="00317012"/>
    <w:rsid w:val="00320E3B"/>
    <w:rsid w:val="003232CD"/>
    <w:rsid w:val="00346A9C"/>
    <w:rsid w:val="003471CF"/>
    <w:rsid w:val="003542A5"/>
    <w:rsid w:val="003603A6"/>
    <w:rsid w:val="00370C4F"/>
    <w:rsid w:val="00372082"/>
    <w:rsid w:val="003733C9"/>
    <w:rsid w:val="003761AD"/>
    <w:rsid w:val="003847D3"/>
    <w:rsid w:val="00385316"/>
    <w:rsid w:val="003860C6"/>
    <w:rsid w:val="003950CF"/>
    <w:rsid w:val="003A151E"/>
    <w:rsid w:val="003A3D5B"/>
    <w:rsid w:val="003A4169"/>
    <w:rsid w:val="003A6C13"/>
    <w:rsid w:val="003B52DA"/>
    <w:rsid w:val="003D76C9"/>
    <w:rsid w:val="003E211D"/>
    <w:rsid w:val="00400669"/>
    <w:rsid w:val="0040248D"/>
    <w:rsid w:val="00405336"/>
    <w:rsid w:val="0041281A"/>
    <w:rsid w:val="004351EA"/>
    <w:rsid w:val="00437DF5"/>
    <w:rsid w:val="0044002C"/>
    <w:rsid w:val="00442799"/>
    <w:rsid w:val="004441F4"/>
    <w:rsid w:val="0045104A"/>
    <w:rsid w:val="00451C66"/>
    <w:rsid w:val="0045463D"/>
    <w:rsid w:val="004579D5"/>
    <w:rsid w:val="00457F6E"/>
    <w:rsid w:val="004612BE"/>
    <w:rsid w:val="00464B87"/>
    <w:rsid w:val="00464D06"/>
    <w:rsid w:val="00467DB7"/>
    <w:rsid w:val="00477388"/>
    <w:rsid w:val="0048528A"/>
    <w:rsid w:val="0048640B"/>
    <w:rsid w:val="004929D8"/>
    <w:rsid w:val="00495FBC"/>
    <w:rsid w:val="00497556"/>
    <w:rsid w:val="00497E11"/>
    <w:rsid w:val="004A51A2"/>
    <w:rsid w:val="004B2CD0"/>
    <w:rsid w:val="004B3770"/>
    <w:rsid w:val="004B43AF"/>
    <w:rsid w:val="004C19D6"/>
    <w:rsid w:val="004C6768"/>
    <w:rsid w:val="004D5F8B"/>
    <w:rsid w:val="004E2879"/>
    <w:rsid w:val="004E3075"/>
    <w:rsid w:val="004E6E28"/>
    <w:rsid w:val="00503A7A"/>
    <w:rsid w:val="0051079A"/>
    <w:rsid w:val="00513AC1"/>
    <w:rsid w:val="00514A42"/>
    <w:rsid w:val="00515D32"/>
    <w:rsid w:val="00516FF4"/>
    <w:rsid w:val="005270FA"/>
    <w:rsid w:val="00534DAE"/>
    <w:rsid w:val="00537E35"/>
    <w:rsid w:val="00541CB3"/>
    <w:rsid w:val="00541FB5"/>
    <w:rsid w:val="0055032C"/>
    <w:rsid w:val="0055581D"/>
    <w:rsid w:val="00563A86"/>
    <w:rsid w:val="00577F4C"/>
    <w:rsid w:val="005822C7"/>
    <w:rsid w:val="00584D2D"/>
    <w:rsid w:val="005877E0"/>
    <w:rsid w:val="00592E5F"/>
    <w:rsid w:val="005958B0"/>
    <w:rsid w:val="00595F09"/>
    <w:rsid w:val="00597FC6"/>
    <w:rsid w:val="005B7A4C"/>
    <w:rsid w:val="005D6938"/>
    <w:rsid w:val="005E074A"/>
    <w:rsid w:val="005E1F47"/>
    <w:rsid w:val="005E2464"/>
    <w:rsid w:val="005E2A40"/>
    <w:rsid w:val="005E3C5A"/>
    <w:rsid w:val="005F39BE"/>
    <w:rsid w:val="005F56E5"/>
    <w:rsid w:val="005F574B"/>
    <w:rsid w:val="005F6C9B"/>
    <w:rsid w:val="005F7613"/>
    <w:rsid w:val="00624384"/>
    <w:rsid w:val="00625E40"/>
    <w:rsid w:val="00627BE3"/>
    <w:rsid w:val="0063088E"/>
    <w:rsid w:val="00645734"/>
    <w:rsid w:val="0066410A"/>
    <w:rsid w:val="00664EA7"/>
    <w:rsid w:val="00666164"/>
    <w:rsid w:val="00666AC8"/>
    <w:rsid w:val="0067478D"/>
    <w:rsid w:val="006801E5"/>
    <w:rsid w:val="00686790"/>
    <w:rsid w:val="006972E9"/>
    <w:rsid w:val="006A6AF9"/>
    <w:rsid w:val="006A75B6"/>
    <w:rsid w:val="006A7FE1"/>
    <w:rsid w:val="006B2D8D"/>
    <w:rsid w:val="006C1C43"/>
    <w:rsid w:val="006D250B"/>
    <w:rsid w:val="006D29C7"/>
    <w:rsid w:val="006E1892"/>
    <w:rsid w:val="006E49ED"/>
    <w:rsid w:val="006E6FBA"/>
    <w:rsid w:val="006F2B91"/>
    <w:rsid w:val="00702C3F"/>
    <w:rsid w:val="0071629E"/>
    <w:rsid w:val="007219D1"/>
    <w:rsid w:val="00723DC9"/>
    <w:rsid w:val="0072684A"/>
    <w:rsid w:val="007359A0"/>
    <w:rsid w:val="00736973"/>
    <w:rsid w:val="00750678"/>
    <w:rsid w:val="00751A2F"/>
    <w:rsid w:val="00752304"/>
    <w:rsid w:val="007545EE"/>
    <w:rsid w:val="007644CE"/>
    <w:rsid w:val="007674ED"/>
    <w:rsid w:val="00767843"/>
    <w:rsid w:val="00771961"/>
    <w:rsid w:val="00790426"/>
    <w:rsid w:val="00794F39"/>
    <w:rsid w:val="00796105"/>
    <w:rsid w:val="0079724A"/>
    <w:rsid w:val="007A366B"/>
    <w:rsid w:val="007A4FFC"/>
    <w:rsid w:val="007A7606"/>
    <w:rsid w:val="007C2443"/>
    <w:rsid w:val="007C6E7E"/>
    <w:rsid w:val="007D701F"/>
    <w:rsid w:val="007E05FF"/>
    <w:rsid w:val="007E1FAE"/>
    <w:rsid w:val="007E4A7D"/>
    <w:rsid w:val="007E7D30"/>
    <w:rsid w:val="00801C57"/>
    <w:rsid w:val="00812A88"/>
    <w:rsid w:val="00817610"/>
    <w:rsid w:val="00820E37"/>
    <w:rsid w:val="008310BA"/>
    <w:rsid w:val="008331CC"/>
    <w:rsid w:val="00840247"/>
    <w:rsid w:val="008438A6"/>
    <w:rsid w:val="00850471"/>
    <w:rsid w:val="008572FE"/>
    <w:rsid w:val="00865B41"/>
    <w:rsid w:val="0087064C"/>
    <w:rsid w:val="00872215"/>
    <w:rsid w:val="00872B7A"/>
    <w:rsid w:val="00881C51"/>
    <w:rsid w:val="008839F7"/>
    <w:rsid w:val="00890D2D"/>
    <w:rsid w:val="0089746E"/>
    <w:rsid w:val="0089795D"/>
    <w:rsid w:val="008B6499"/>
    <w:rsid w:val="008E1611"/>
    <w:rsid w:val="008E4666"/>
    <w:rsid w:val="008E485D"/>
    <w:rsid w:val="008F1E41"/>
    <w:rsid w:val="008F5A7F"/>
    <w:rsid w:val="008F7A01"/>
    <w:rsid w:val="00906190"/>
    <w:rsid w:val="00912986"/>
    <w:rsid w:val="00915FC3"/>
    <w:rsid w:val="00920BB3"/>
    <w:rsid w:val="00923BCA"/>
    <w:rsid w:val="0092498C"/>
    <w:rsid w:val="0092588C"/>
    <w:rsid w:val="00927D07"/>
    <w:rsid w:val="00931A06"/>
    <w:rsid w:val="0093227F"/>
    <w:rsid w:val="0093795F"/>
    <w:rsid w:val="00937A39"/>
    <w:rsid w:val="0094426F"/>
    <w:rsid w:val="00946991"/>
    <w:rsid w:val="009534D6"/>
    <w:rsid w:val="00976765"/>
    <w:rsid w:val="009929FD"/>
    <w:rsid w:val="009A1EDA"/>
    <w:rsid w:val="009A3959"/>
    <w:rsid w:val="009A6E9E"/>
    <w:rsid w:val="009A6F29"/>
    <w:rsid w:val="009B23A7"/>
    <w:rsid w:val="009B411B"/>
    <w:rsid w:val="009B419F"/>
    <w:rsid w:val="009B6849"/>
    <w:rsid w:val="009C46B2"/>
    <w:rsid w:val="009C69A4"/>
    <w:rsid w:val="009C747A"/>
    <w:rsid w:val="009E1D47"/>
    <w:rsid w:val="009E36A7"/>
    <w:rsid w:val="009E3CED"/>
    <w:rsid w:val="009E45EA"/>
    <w:rsid w:val="009F1825"/>
    <w:rsid w:val="009F4B70"/>
    <w:rsid w:val="009F4DD8"/>
    <w:rsid w:val="009F611A"/>
    <w:rsid w:val="00A02585"/>
    <w:rsid w:val="00A11159"/>
    <w:rsid w:val="00A15E00"/>
    <w:rsid w:val="00A2332F"/>
    <w:rsid w:val="00A32EA4"/>
    <w:rsid w:val="00A440B8"/>
    <w:rsid w:val="00A45B8C"/>
    <w:rsid w:val="00A5284B"/>
    <w:rsid w:val="00A532C2"/>
    <w:rsid w:val="00A57561"/>
    <w:rsid w:val="00A62A14"/>
    <w:rsid w:val="00A632C3"/>
    <w:rsid w:val="00A640EF"/>
    <w:rsid w:val="00A67E2B"/>
    <w:rsid w:val="00A73483"/>
    <w:rsid w:val="00A76723"/>
    <w:rsid w:val="00A823DC"/>
    <w:rsid w:val="00A862E4"/>
    <w:rsid w:val="00A9248B"/>
    <w:rsid w:val="00A92545"/>
    <w:rsid w:val="00A93BA8"/>
    <w:rsid w:val="00A952D2"/>
    <w:rsid w:val="00A95363"/>
    <w:rsid w:val="00A962A9"/>
    <w:rsid w:val="00AA2CB9"/>
    <w:rsid w:val="00AB3281"/>
    <w:rsid w:val="00AB5438"/>
    <w:rsid w:val="00AC0E2D"/>
    <w:rsid w:val="00AC3B18"/>
    <w:rsid w:val="00AC4900"/>
    <w:rsid w:val="00AC7E34"/>
    <w:rsid w:val="00AD54CD"/>
    <w:rsid w:val="00AE4381"/>
    <w:rsid w:val="00AE492C"/>
    <w:rsid w:val="00AF30C0"/>
    <w:rsid w:val="00B06ED7"/>
    <w:rsid w:val="00B13617"/>
    <w:rsid w:val="00B13AF0"/>
    <w:rsid w:val="00B15283"/>
    <w:rsid w:val="00B177BB"/>
    <w:rsid w:val="00B21FEE"/>
    <w:rsid w:val="00B315C6"/>
    <w:rsid w:val="00B33848"/>
    <w:rsid w:val="00B37823"/>
    <w:rsid w:val="00B4068B"/>
    <w:rsid w:val="00B44160"/>
    <w:rsid w:val="00B4480E"/>
    <w:rsid w:val="00B54FDD"/>
    <w:rsid w:val="00B61427"/>
    <w:rsid w:val="00B638CC"/>
    <w:rsid w:val="00B64538"/>
    <w:rsid w:val="00B708F3"/>
    <w:rsid w:val="00B715B8"/>
    <w:rsid w:val="00B758F4"/>
    <w:rsid w:val="00B92E8B"/>
    <w:rsid w:val="00B9305D"/>
    <w:rsid w:val="00BA2EC6"/>
    <w:rsid w:val="00BA3952"/>
    <w:rsid w:val="00BA5F9F"/>
    <w:rsid w:val="00BB3337"/>
    <w:rsid w:val="00BB757D"/>
    <w:rsid w:val="00BC0B9D"/>
    <w:rsid w:val="00BC296E"/>
    <w:rsid w:val="00BC3EF2"/>
    <w:rsid w:val="00BC48BD"/>
    <w:rsid w:val="00BC65B2"/>
    <w:rsid w:val="00BC73A7"/>
    <w:rsid w:val="00BC7FAF"/>
    <w:rsid w:val="00BE2E97"/>
    <w:rsid w:val="00BF480D"/>
    <w:rsid w:val="00BF6BF8"/>
    <w:rsid w:val="00BF7200"/>
    <w:rsid w:val="00C069AC"/>
    <w:rsid w:val="00C06DC8"/>
    <w:rsid w:val="00C14672"/>
    <w:rsid w:val="00C14B8A"/>
    <w:rsid w:val="00C170C0"/>
    <w:rsid w:val="00C26303"/>
    <w:rsid w:val="00C33385"/>
    <w:rsid w:val="00C35686"/>
    <w:rsid w:val="00C44617"/>
    <w:rsid w:val="00C44AD4"/>
    <w:rsid w:val="00C458A2"/>
    <w:rsid w:val="00C51225"/>
    <w:rsid w:val="00C52C6F"/>
    <w:rsid w:val="00C5559E"/>
    <w:rsid w:val="00C62691"/>
    <w:rsid w:val="00C736A1"/>
    <w:rsid w:val="00C74E6F"/>
    <w:rsid w:val="00C86589"/>
    <w:rsid w:val="00C86D38"/>
    <w:rsid w:val="00C8754F"/>
    <w:rsid w:val="00C96B25"/>
    <w:rsid w:val="00CB0FE9"/>
    <w:rsid w:val="00CB259B"/>
    <w:rsid w:val="00CB2F94"/>
    <w:rsid w:val="00CC42FB"/>
    <w:rsid w:val="00CD5695"/>
    <w:rsid w:val="00CE32D5"/>
    <w:rsid w:val="00CF5787"/>
    <w:rsid w:val="00D0071C"/>
    <w:rsid w:val="00D02369"/>
    <w:rsid w:val="00D120C7"/>
    <w:rsid w:val="00D17C4D"/>
    <w:rsid w:val="00D24EDC"/>
    <w:rsid w:val="00D33CE4"/>
    <w:rsid w:val="00D34506"/>
    <w:rsid w:val="00D40D1D"/>
    <w:rsid w:val="00D41A86"/>
    <w:rsid w:val="00D44A9D"/>
    <w:rsid w:val="00D5307D"/>
    <w:rsid w:val="00D54F50"/>
    <w:rsid w:val="00D55A5F"/>
    <w:rsid w:val="00D60239"/>
    <w:rsid w:val="00D64356"/>
    <w:rsid w:val="00D64FD4"/>
    <w:rsid w:val="00D668D2"/>
    <w:rsid w:val="00D73920"/>
    <w:rsid w:val="00D73BE3"/>
    <w:rsid w:val="00D7485B"/>
    <w:rsid w:val="00D76E2E"/>
    <w:rsid w:val="00D84713"/>
    <w:rsid w:val="00D96FEE"/>
    <w:rsid w:val="00D9761F"/>
    <w:rsid w:val="00DA0FEA"/>
    <w:rsid w:val="00DA1031"/>
    <w:rsid w:val="00DA3623"/>
    <w:rsid w:val="00DB7A6A"/>
    <w:rsid w:val="00DB7CD6"/>
    <w:rsid w:val="00DC30EC"/>
    <w:rsid w:val="00DC59FC"/>
    <w:rsid w:val="00DD2847"/>
    <w:rsid w:val="00DE1D8B"/>
    <w:rsid w:val="00DE3595"/>
    <w:rsid w:val="00E016C4"/>
    <w:rsid w:val="00E121A8"/>
    <w:rsid w:val="00E13155"/>
    <w:rsid w:val="00E132A9"/>
    <w:rsid w:val="00E16891"/>
    <w:rsid w:val="00E247BC"/>
    <w:rsid w:val="00E31D00"/>
    <w:rsid w:val="00E354C9"/>
    <w:rsid w:val="00E36638"/>
    <w:rsid w:val="00E5773D"/>
    <w:rsid w:val="00E60220"/>
    <w:rsid w:val="00E9213D"/>
    <w:rsid w:val="00EA4344"/>
    <w:rsid w:val="00EA4AA8"/>
    <w:rsid w:val="00EA7055"/>
    <w:rsid w:val="00EB1685"/>
    <w:rsid w:val="00EB3096"/>
    <w:rsid w:val="00EC7A0A"/>
    <w:rsid w:val="00ED1AD5"/>
    <w:rsid w:val="00ED35BE"/>
    <w:rsid w:val="00ED39D2"/>
    <w:rsid w:val="00EE0EBA"/>
    <w:rsid w:val="00EE1BD6"/>
    <w:rsid w:val="00EE272B"/>
    <w:rsid w:val="00EE7FC1"/>
    <w:rsid w:val="00EF5CA8"/>
    <w:rsid w:val="00F00206"/>
    <w:rsid w:val="00F0794A"/>
    <w:rsid w:val="00F10C42"/>
    <w:rsid w:val="00F12667"/>
    <w:rsid w:val="00F12B6D"/>
    <w:rsid w:val="00F27236"/>
    <w:rsid w:val="00F27624"/>
    <w:rsid w:val="00F308E0"/>
    <w:rsid w:val="00F3151D"/>
    <w:rsid w:val="00F40D9A"/>
    <w:rsid w:val="00F41EA0"/>
    <w:rsid w:val="00F520FD"/>
    <w:rsid w:val="00F54AFF"/>
    <w:rsid w:val="00F54F55"/>
    <w:rsid w:val="00F6210F"/>
    <w:rsid w:val="00F623D3"/>
    <w:rsid w:val="00F62425"/>
    <w:rsid w:val="00F63DB3"/>
    <w:rsid w:val="00F74036"/>
    <w:rsid w:val="00F868DB"/>
    <w:rsid w:val="00F90F10"/>
    <w:rsid w:val="00F91EB2"/>
    <w:rsid w:val="00F97519"/>
    <w:rsid w:val="00FA39A1"/>
    <w:rsid w:val="00FA71F4"/>
    <w:rsid w:val="00FB18BA"/>
    <w:rsid w:val="00FB601A"/>
    <w:rsid w:val="00FC15D5"/>
    <w:rsid w:val="00FC4504"/>
    <w:rsid w:val="00FC4634"/>
    <w:rsid w:val="00FD1999"/>
    <w:rsid w:val="00FD3642"/>
    <w:rsid w:val="00FE3147"/>
    <w:rsid w:val="00FF204A"/>
    <w:rsid w:val="00FF5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958B0"/>
    <w:rPr>
      <w:sz w:val="24"/>
      <w:szCs w:val="24"/>
    </w:rPr>
  </w:style>
  <w:style w:type="paragraph" w:styleId="5">
    <w:name w:val="heading 5"/>
    <w:basedOn w:val="a"/>
    <w:next w:val="a"/>
    <w:link w:val="50"/>
    <w:qFormat/>
    <w:rsid w:val="006D29C7"/>
    <w:pPr>
      <w:keepNext/>
      <w:jc w:val="center"/>
      <w:outlineLvl w:val="4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5958B0"/>
    <w:rPr>
      <w:color w:val="0000FF"/>
      <w:u w:val="single"/>
    </w:rPr>
  </w:style>
  <w:style w:type="paragraph" w:styleId="a4">
    <w:name w:val="Balloon Text"/>
    <w:basedOn w:val="a"/>
    <w:semiHidden/>
    <w:rsid w:val="00AC0E2D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E16891"/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rsid w:val="00EE272B"/>
    <w:pPr>
      <w:tabs>
        <w:tab w:val="center" w:pos="4703"/>
        <w:tab w:val="right" w:pos="9406"/>
      </w:tabs>
    </w:pPr>
  </w:style>
  <w:style w:type="character" w:customStyle="1" w:styleId="a7">
    <w:name w:val="Горен колонтитул Знак"/>
    <w:link w:val="a6"/>
    <w:uiPriority w:val="99"/>
    <w:rsid w:val="00EE272B"/>
    <w:rPr>
      <w:sz w:val="24"/>
      <w:szCs w:val="24"/>
      <w:lang w:val="bg-BG" w:eastAsia="bg-BG"/>
    </w:rPr>
  </w:style>
  <w:style w:type="paragraph" w:styleId="a8">
    <w:name w:val="footer"/>
    <w:basedOn w:val="a"/>
    <w:link w:val="a9"/>
    <w:uiPriority w:val="99"/>
    <w:rsid w:val="00EE272B"/>
    <w:pPr>
      <w:tabs>
        <w:tab w:val="center" w:pos="4703"/>
        <w:tab w:val="right" w:pos="9406"/>
      </w:tabs>
    </w:pPr>
  </w:style>
  <w:style w:type="character" w:customStyle="1" w:styleId="a9">
    <w:name w:val="Долен колонтитул Знак"/>
    <w:link w:val="a8"/>
    <w:uiPriority w:val="99"/>
    <w:rsid w:val="00EE272B"/>
    <w:rPr>
      <w:sz w:val="24"/>
      <w:szCs w:val="24"/>
      <w:lang w:val="bg-BG" w:eastAsia="bg-BG"/>
    </w:rPr>
  </w:style>
  <w:style w:type="character" w:customStyle="1" w:styleId="50">
    <w:name w:val="Заглавие 5 Знак"/>
    <w:link w:val="5"/>
    <w:rsid w:val="006D29C7"/>
    <w:rPr>
      <w:sz w:val="24"/>
    </w:rPr>
  </w:style>
  <w:style w:type="paragraph" w:styleId="aa">
    <w:name w:val="Body Text"/>
    <w:basedOn w:val="a"/>
    <w:link w:val="ab"/>
    <w:rsid w:val="003603A6"/>
    <w:pPr>
      <w:jc w:val="both"/>
    </w:pPr>
    <w:rPr>
      <w:sz w:val="28"/>
      <w:szCs w:val="20"/>
    </w:rPr>
  </w:style>
  <w:style w:type="character" w:customStyle="1" w:styleId="ab">
    <w:name w:val="Основен текст Знак"/>
    <w:link w:val="aa"/>
    <w:rsid w:val="003603A6"/>
    <w:rPr>
      <w:sz w:val="28"/>
    </w:rPr>
  </w:style>
  <w:style w:type="character" w:customStyle="1" w:styleId="A30">
    <w:name w:val="A3"/>
    <w:rsid w:val="003603A6"/>
    <w:rPr>
      <w:rFonts w:cs="TimokCYR"/>
      <w:color w:val="000000"/>
      <w:sz w:val="18"/>
      <w:szCs w:val="18"/>
    </w:rPr>
  </w:style>
  <w:style w:type="paragraph" w:customStyle="1" w:styleId="Pa11">
    <w:name w:val="Pa11"/>
    <w:basedOn w:val="a"/>
    <w:next w:val="a"/>
    <w:rsid w:val="003603A6"/>
    <w:pPr>
      <w:autoSpaceDE w:val="0"/>
      <w:autoSpaceDN w:val="0"/>
      <w:adjustRightInd w:val="0"/>
      <w:spacing w:line="193" w:lineRule="atLeast"/>
    </w:pPr>
    <w:rPr>
      <w:rFonts w:ascii="TimokCYR" w:hAnsi="TimokCYR"/>
      <w:lang w:val="en-US" w:eastAsia="en-US"/>
    </w:rPr>
  </w:style>
  <w:style w:type="paragraph" w:styleId="ac">
    <w:name w:val="Title"/>
    <w:basedOn w:val="a"/>
    <w:link w:val="ad"/>
    <w:qFormat/>
    <w:rsid w:val="00184CBC"/>
    <w:pPr>
      <w:jc w:val="center"/>
    </w:pPr>
    <w:rPr>
      <w:b/>
      <w:sz w:val="36"/>
      <w:szCs w:val="20"/>
      <w:u w:val="single"/>
    </w:rPr>
  </w:style>
  <w:style w:type="character" w:customStyle="1" w:styleId="ad">
    <w:name w:val="Заглавие Знак"/>
    <w:link w:val="ac"/>
    <w:rsid w:val="00184CBC"/>
    <w:rPr>
      <w:b/>
      <w:sz w:val="36"/>
      <w:u w:val="single"/>
    </w:rPr>
  </w:style>
  <w:style w:type="paragraph" w:styleId="ae">
    <w:name w:val="List Paragraph"/>
    <w:basedOn w:val="a"/>
    <w:uiPriority w:val="34"/>
    <w:qFormat/>
    <w:rsid w:val="004B377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958B0"/>
    <w:rPr>
      <w:sz w:val="24"/>
      <w:szCs w:val="24"/>
    </w:rPr>
  </w:style>
  <w:style w:type="paragraph" w:styleId="5">
    <w:name w:val="heading 5"/>
    <w:basedOn w:val="a"/>
    <w:next w:val="a"/>
    <w:link w:val="50"/>
    <w:qFormat/>
    <w:rsid w:val="006D29C7"/>
    <w:pPr>
      <w:keepNext/>
      <w:jc w:val="center"/>
      <w:outlineLvl w:val="4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5958B0"/>
    <w:rPr>
      <w:color w:val="0000FF"/>
      <w:u w:val="single"/>
    </w:rPr>
  </w:style>
  <w:style w:type="paragraph" w:styleId="a4">
    <w:name w:val="Balloon Text"/>
    <w:basedOn w:val="a"/>
    <w:semiHidden/>
    <w:rsid w:val="00AC0E2D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E16891"/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rsid w:val="00EE272B"/>
    <w:pPr>
      <w:tabs>
        <w:tab w:val="center" w:pos="4703"/>
        <w:tab w:val="right" w:pos="9406"/>
      </w:tabs>
    </w:pPr>
  </w:style>
  <w:style w:type="character" w:customStyle="1" w:styleId="a7">
    <w:name w:val="Горен колонтитул Знак"/>
    <w:link w:val="a6"/>
    <w:uiPriority w:val="99"/>
    <w:rsid w:val="00EE272B"/>
    <w:rPr>
      <w:sz w:val="24"/>
      <w:szCs w:val="24"/>
      <w:lang w:val="bg-BG" w:eastAsia="bg-BG"/>
    </w:rPr>
  </w:style>
  <w:style w:type="paragraph" w:styleId="a8">
    <w:name w:val="footer"/>
    <w:basedOn w:val="a"/>
    <w:link w:val="a9"/>
    <w:uiPriority w:val="99"/>
    <w:rsid w:val="00EE272B"/>
    <w:pPr>
      <w:tabs>
        <w:tab w:val="center" w:pos="4703"/>
        <w:tab w:val="right" w:pos="9406"/>
      </w:tabs>
    </w:pPr>
  </w:style>
  <w:style w:type="character" w:customStyle="1" w:styleId="a9">
    <w:name w:val="Долен колонтитул Знак"/>
    <w:link w:val="a8"/>
    <w:uiPriority w:val="99"/>
    <w:rsid w:val="00EE272B"/>
    <w:rPr>
      <w:sz w:val="24"/>
      <w:szCs w:val="24"/>
      <w:lang w:val="bg-BG" w:eastAsia="bg-BG"/>
    </w:rPr>
  </w:style>
  <w:style w:type="character" w:customStyle="1" w:styleId="50">
    <w:name w:val="Заглавие 5 Знак"/>
    <w:link w:val="5"/>
    <w:rsid w:val="006D29C7"/>
    <w:rPr>
      <w:sz w:val="24"/>
    </w:rPr>
  </w:style>
  <w:style w:type="paragraph" w:styleId="aa">
    <w:name w:val="Body Text"/>
    <w:basedOn w:val="a"/>
    <w:link w:val="ab"/>
    <w:rsid w:val="003603A6"/>
    <w:pPr>
      <w:jc w:val="both"/>
    </w:pPr>
    <w:rPr>
      <w:sz w:val="28"/>
      <w:szCs w:val="20"/>
    </w:rPr>
  </w:style>
  <w:style w:type="character" w:customStyle="1" w:styleId="ab">
    <w:name w:val="Основен текст Знак"/>
    <w:link w:val="aa"/>
    <w:rsid w:val="003603A6"/>
    <w:rPr>
      <w:sz w:val="28"/>
    </w:rPr>
  </w:style>
  <w:style w:type="character" w:customStyle="1" w:styleId="A30">
    <w:name w:val="A3"/>
    <w:rsid w:val="003603A6"/>
    <w:rPr>
      <w:rFonts w:cs="TimokCYR"/>
      <w:color w:val="000000"/>
      <w:sz w:val="18"/>
      <w:szCs w:val="18"/>
    </w:rPr>
  </w:style>
  <w:style w:type="paragraph" w:customStyle="1" w:styleId="Pa11">
    <w:name w:val="Pa11"/>
    <w:basedOn w:val="a"/>
    <w:next w:val="a"/>
    <w:rsid w:val="003603A6"/>
    <w:pPr>
      <w:autoSpaceDE w:val="0"/>
      <w:autoSpaceDN w:val="0"/>
      <w:adjustRightInd w:val="0"/>
      <w:spacing w:line="193" w:lineRule="atLeast"/>
    </w:pPr>
    <w:rPr>
      <w:rFonts w:ascii="TimokCYR" w:hAnsi="TimokCYR"/>
      <w:lang w:val="en-US" w:eastAsia="en-US"/>
    </w:rPr>
  </w:style>
  <w:style w:type="paragraph" w:styleId="ac">
    <w:name w:val="Title"/>
    <w:basedOn w:val="a"/>
    <w:link w:val="ad"/>
    <w:qFormat/>
    <w:rsid w:val="00184CBC"/>
    <w:pPr>
      <w:jc w:val="center"/>
    </w:pPr>
    <w:rPr>
      <w:b/>
      <w:sz w:val="36"/>
      <w:szCs w:val="20"/>
      <w:u w:val="single"/>
    </w:rPr>
  </w:style>
  <w:style w:type="character" w:customStyle="1" w:styleId="ad">
    <w:name w:val="Заглавие Знак"/>
    <w:link w:val="ac"/>
    <w:rsid w:val="00184CBC"/>
    <w:rPr>
      <w:b/>
      <w:sz w:val="36"/>
      <w:u w:val="single"/>
    </w:rPr>
  </w:style>
  <w:style w:type="paragraph" w:styleId="ae">
    <w:name w:val="List Paragraph"/>
    <w:basedOn w:val="a"/>
    <w:uiPriority w:val="34"/>
    <w:qFormat/>
    <w:rsid w:val="004B37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2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9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54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538340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11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33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66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210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448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13235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0249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547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2688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1061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38111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250300">
                                                      <w:marLeft w:val="240"/>
                                                      <w:marRight w:val="24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7299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383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437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65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olnamitropolia.bg" TargetMode="External"/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olnamitropolia.bg" TargetMode="External"/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ower\Desktop\SAIT\&#1073;&#1083;&#1072;&#1085;&#1082;&#1072;.dotx" TargetMode="Externa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F72EBD-B4A5-48BF-825B-F176EEF5EB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бланка</Template>
  <TotalTime>0</TotalTime>
  <Pages>2</Pages>
  <Words>545</Words>
  <Characters>3109</Characters>
  <Application>Microsoft Office Word</Application>
  <DocSecurity>0</DocSecurity>
  <Lines>25</Lines>
  <Paragraphs>7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ОБЩИНА ДОЛНА МИТРОПОЛИЯ, ОБЛАСТ ПЛЕВЕН</vt:lpstr>
      <vt:lpstr>ОБЩИНА ДОЛНА МИТРОПОЛИЯ, ОБЛАСТ ПЛЕВЕН</vt:lpstr>
    </vt:vector>
  </TitlesOfParts>
  <Company/>
  <LinksUpToDate>false</LinksUpToDate>
  <CharactersWithSpaces>3647</CharactersWithSpaces>
  <SharedDoc>false</SharedDoc>
  <HLinks>
    <vt:vector size="18" baseType="variant">
      <vt:variant>
        <vt:i4>6881384</vt:i4>
      </vt:variant>
      <vt:variant>
        <vt:i4>6</vt:i4>
      </vt:variant>
      <vt:variant>
        <vt:i4>0</vt:i4>
      </vt:variant>
      <vt:variant>
        <vt:i4>5</vt:i4>
      </vt:variant>
      <vt:variant>
        <vt:lpwstr>http://www.dolnamitropolia.bg/</vt:lpwstr>
      </vt:variant>
      <vt:variant>
        <vt:lpwstr/>
      </vt:variant>
      <vt:variant>
        <vt:i4>6881384</vt:i4>
      </vt:variant>
      <vt:variant>
        <vt:i4>3</vt:i4>
      </vt:variant>
      <vt:variant>
        <vt:i4>0</vt:i4>
      </vt:variant>
      <vt:variant>
        <vt:i4>5</vt:i4>
      </vt:variant>
      <vt:variant>
        <vt:lpwstr>http://www.dolnamitropolia.bg/</vt:lpwstr>
      </vt:variant>
      <vt:variant>
        <vt:lpwstr/>
      </vt:variant>
      <vt:variant>
        <vt:i4>1835045</vt:i4>
      </vt:variant>
      <vt:variant>
        <vt:i4>0</vt:i4>
      </vt:variant>
      <vt:variant>
        <vt:i4>0</vt:i4>
      </vt:variant>
      <vt:variant>
        <vt:i4>5</vt:i4>
      </vt:variant>
      <vt:variant>
        <vt:lpwstr>mailto:obshtina@dolnamitropolia.bg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ОБЩИНА ДОЛНА МИТРОПОЛИЯ, ОБЛАСТ ПЛЕВЕН</dc:title>
  <dc:creator>Power</dc:creator>
  <cp:lastModifiedBy>OIK_DM</cp:lastModifiedBy>
  <cp:revision>2</cp:revision>
  <cp:lastPrinted>2022-01-20T08:51:00Z</cp:lastPrinted>
  <dcterms:created xsi:type="dcterms:W3CDTF">2022-01-20T08:54:00Z</dcterms:created>
  <dcterms:modified xsi:type="dcterms:W3CDTF">2022-01-20T08:54:00Z</dcterms:modified>
</cp:coreProperties>
</file>