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E71" w:rsidRPr="00CB074B" w:rsidRDefault="00ED4E71" w:rsidP="00ED4E71">
      <w:pPr>
        <w:keepNext/>
        <w:spacing w:after="0"/>
        <w:ind w:right="-80"/>
        <w:jc w:val="center"/>
        <w:outlineLvl w:val="0"/>
        <w:rPr>
          <w:rFonts w:ascii="Verdana" w:eastAsia="Calibri" w:hAnsi="Verdana" w:cs="Times New Roman"/>
          <w:b/>
          <w:spacing w:val="80"/>
          <w:sz w:val="32"/>
          <w:szCs w:val="32"/>
          <w:lang w:val="en-US"/>
        </w:rPr>
      </w:pPr>
      <w:r w:rsidRPr="00CB074B">
        <w:rPr>
          <w:rFonts w:ascii="Verdana" w:eastAsia="Calibri" w:hAnsi="Verdana" w:cs="Times New Roman"/>
          <w:b/>
          <w:spacing w:val="80"/>
          <w:sz w:val="32"/>
          <w:szCs w:val="32"/>
        </w:rPr>
        <w:t>ИСКАНЕ</w:t>
      </w:r>
    </w:p>
    <w:tbl>
      <w:tblPr>
        <w:tblpPr w:leftFromText="141" w:rightFromText="141" w:vertAnchor="text" w:horzAnchor="margin" w:tblpXSpec="center" w:tblpY="-70"/>
        <w:tblW w:w="945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3618"/>
        <w:gridCol w:w="5832"/>
      </w:tblGrid>
      <w:tr w:rsidR="001F1FD8" w:rsidRPr="00CB074B" w:rsidTr="00CB074B">
        <w:trPr>
          <w:trHeight w:val="258"/>
        </w:trPr>
        <w:tc>
          <w:tcPr>
            <w:tcW w:w="3618" w:type="dxa"/>
            <w:shd w:val="clear" w:color="auto" w:fill="D9D9D9" w:themeFill="background1" w:themeFillShade="D9"/>
            <w:vAlign w:val="center"/>
          </w:tcPr>
          <w:p w:rsidR="001F1FD8" w:rsidRPr="00CB074B" w:rsidRDefault="001F1FD8" w:rsidP="001F1FD8">
            <w:pPr>
              <w:keepNext/>
              <w:spacing w:after="0"/>
              <w:ind w:right="-151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ДО</w:t>
            </w:r>
          </w:p>
        </w:tc>
        <w:tc>
          <w:tcPr>
            <w:tcW w:w="5832" w:type="dxa"/>
            <w:shd w:val="clear" w:color="auto" w:fill="auto"/>
          </w:tcPr>
          <w:p w:rsidR="001F1FD8" w:rsidRPr="00CB074B" w:rsidRDefault="001F1FD8" w:rsidP="001F1FD8">
            <w:pPr>
              <w:keepNext/>
              <w:spacing w:after="0"/>
              <w:ind w:right="-151"/>
              <w:jc w:val="center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БЪЛГАРСКИЯ ИНСТИТУТ ПО МЕТРОЛОГИЯ</w:t>
            </w:r>
          </w:p>
        </w:tc>
      </w:tr>
      <w:tr w:rsidR="001F1FD8" w:rsidRPr="00CB074B" w:rsidTr="00CB074B">
        <w:trPr>
          <w:trHeight w:val="702"/>
        </w:trPr>
        <w:tc>
          <w:tcPr>
            <w:tcW w:w="3618" w:type="dxa"/>
            <w:shd w:val="clear" w:color="auto" w:fill="D9D9D9" w:themeFill="background1" w:themeFillShade="D9"/>
            <w:vAlign w:val="center"/>
          </w:tcPr>
          <w:p w:rsidR="001F1FD8" w:rsidRPr="00CB074B" w:rsidRDefault="001F1FD8" w:rsidP="001F1FD8">
            <w:pPr>
              <w:keepNext/>
              <w:spacing w:after="0"/>
              <w:ind w:right="-151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Входящ № и дата</w:t>
            </w:r>
          </w:p>
          <w:p w:rsidR="001F1FD8" w:rsidRPr="00CB074B" w:rsidRDefault="001F1FD8" w:rsidP="001F1FD8">
            <w:pPr>
              <w:keepNext/>
              <w:spacing w:after="0"/>
              <w:ind w:right="-151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</w:p>
        </w:tc>
        <w:tc>
          <w:tcPr>
            <w:tcW w:w="5832" w:type="dxa"/>
            <w:shd w:val="clear" w:color="auto" w:fill="auto"/>
          </w:tcPr>
          <w:p w:rsidR="001F1FD8" w:rsidRPr="00CB074B" w:rsidRDefault="001F1FD8" w:rsidP="00C04EE7">
            <w:pPr>
              <w:keepNext/>
              <w:spacing w:after="0"/>
              <w:ind w:right="-151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</w:p>
        </w:tc>
      </w:tr>
    </w:tbl>
    <w:p w:rsidR="00ED4E71" w:rsidRPr="00CB074B" w:rsidRDefault="00ED4E71" w:rsidP="00ED4E71">
      <w:pPr>
        <w:spacing w:after="0"/>
        <w:jc w:val="center"/>
        <w:rPr>
          <w:rFonts w:ascii="Verdana" w:eastAsia="Calibri" w:hAnsi="Verdana" w:cs="Times New Roman"/>
          <w:b/>
          <w:bCs/>
          <w:sz w:val="24"/>
          <w:szCs w:val="24"/>
          <w:lang w:val="en-US"/>
        </w:rPr>
      </w:pPr>
      <w:r w:rsidRPr="00CB074B">
        <w:rPr>
          <w:rFonts w:ascii="Verdana" w:eastAsia="Calibri" w:hAnsi="Verdana" w:cs="Times New Roman"/>
          <w:b/>
          <w:sz w:val="24"/>
          <w:szCs w:val="24"/>
        </w:rPr>
        <w:t xml:space="preserve">За вписване в регистъра по чл. 20, ал. </w:t>
      </w:r>
      <w:r w:rsidRPr="00CB074B">
        <w:rPr>
          <w:rFonts w:ascii="Verdana" w:eastAsia="Calibri" w:hAnsi="Verdana" w:cs="Times New Roman"/>
          <w:b/>
          <w:sz w:val="24"/>
          <w:szCs w:val="24"/>
          <w:lang w:val="en-GB"/>
        </w:rPr>
        <w:t>2</w:t>
      </w:r>
      <w:r w:rsidRPr="00CB074B">
        <w:rPr>
          <w:rFonts w:ascii="Verdana" w:eastAsia="Calibri" w:hAnsi="Verdana" w:cs="Times New Roman"/>
          <w:b/>
          <w:sz w:val="24"/>
          <w:szCs w:val="24"/>
        </w:rPr>
        <w:t xml:space="preserve"> от Закона за хазарта</w:t>
      </w:r>
      <w:r w:rsidRPr="00CB074B">
        <w:rPr>
          <w:rFonts w:ascii="Verdana" w:eastAsia="Calibri" w:hAnsi="Verdana" w:cs="Times New Roman"/>
          <w:b/>
          <w:sz w:val="24"/>
          <w:szCs w:val="24"/>
          <w:lang w:val="en-US"/>
        </w:rPr>
        <w:t>*</w:t>
      </w:r>
    </w:p>
    <w:p w:rsidR="00ED4E71" w:rsidRPr="00CB074B" w:rsidRDefault="00ED4E71" w:rsidP="00ED4E71">
      <w:pPr>
        <w:spacing w:after="0"/>
        <w:rPr>
          <w:rFonts w:ascii="Verdana" w:eastAsia="Calibri" w:hAnsi="Verdana" w:cs="Times New Roman"/>
          <w:b/>
        </w:rPr>
      </w:pPr>
      <w:r w:rsidRPr="00CB074B">
        <w:rPr>
          <w:rFonts w:ascii="Verdana" w:eastAsia="Calibri" w:hAnsi="Verdana" w:cs="Times New Roman"/>
          <w:b/>
        </w:rPr>
        <w:t xml:space="preserve">Част І - Данни за </w:t>
      </w:r>
      <w:r w:rsidR="00D84447" w:rsidRPr="00CB074B">
        <w:rPr>
          <w:rFonts w:ascii="Verdana" w:eastAsia="Calibri" w:hAnsi="Verdana" w:cs="Times New Roman"/>
          <w:b/>
        </w:rPr>
        <w:t>искателя</w:t>
      </w:r>
    </w:p>
    <w:tbl>
      <w:tblPr>
        <w:tblpPr w:leftFromText="141" w:rightFromText="141" w:vertAnchor="text" w:horzAnchor="margin" w:tblpXSpec="center" w:tblpY="56"/>
        <w:tblW w:w="9463" w:type="dxa"/>
        <w:tblBorders>
          <w:top w:val="single" w:sz="12" w:space="0" w:color="808080" w:themeColor="background1" w:themeShade="80"/>
          <w:left w:val="single" w:sz="12" w:space="0" w:color="808080" w:themeColor="background1" w:themeShade="80"/>
          <w:bottom w:val="single" w:sz="12" w:space="0" w:color="808080" w:themeColor="background1" w:themeShade="80"/>
          <w:right w:val="single" w:sz="12" w:space="0" w:color="808080" w:themeColor="background1" w:themeShade="80"/>
          <w:insideH w:val="single" w:sz="2" w:space="0" w:color="808080" w:themeColor="background1" w:themeShade="80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"/>
        <w:gridCol w:w="351"/>
        <w:gridCol w:w="115"/>
        <w:gridCol w:w="236"/>
        <w:gridCol w:w="351"/>
        <w:gridCol w:w="351"/>
        <w:gridCol w:w="351"/>
        <w:gridCol w:w="351"/>
        <w:gridCol w:w="351"/>
        <w:gridCol w:w="135"/>
        <w:gridCol w:w="142"/>
        <w:gridCol w:w="74"/>
        <w:gridCol w:w="351"/>
        <w:gridCol w:w="1134"/>
        <w:gridCol w:w="17"/>
        <w:gridCol w:w="408"/>
        <w:gridCol w:w="851"/>
        <w:gridCol w:w="1843"/>
        <w:gridCol w:w="426"/>
        <w:gridCol w:w="425"/>
        <w:gridCol w:w="424"/>
        <w:gridCol w:w="36"/>
        <w:gridCol w:w="390"/>
      </w:tblGrid>
      <w:tr w:rsidR="00ED4E71" w:rsidRPr="00CB074B" w:rsidTr="00CB074B">
        <w:trPr>
          <w:trHeight w:val="277"/>
        </w:trPr>
        <w:tc>
          <w:tcPr>
            <w:tcW w:w="3509" w:type="dxa"/>
            <w:gridSpan w:val="13"/>
            <w:shd w:val="clear" w:color="auto" w:fill="D9D9D9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  <w:r w:rsidRPr="00CB074B">
              <w:rPr>
                <w:rFonts w:ascii="Verdana" w:eastAsia="Calibri" w:hAnsi="Verdana" w:cs="Times New Roman"/>
                <w:b/>
                <w:sz w:val="20"/>
                <w:szCs w:val="20"/>
              </w:rPr>
              <w:t>1.ЕИК по ЗТР/ЕИК по БУЛСТАТ</w:t>
            </w:r>
          </w:p>
        </w:tc>
        <w:tc>
          <w:tcPr>
            <w:tcW w:w="5954" w:type="dxa"/>
            <w:gridSpan w:val="10"/>
            <w:shd w:val="clear" w:color="auto" w:fill="D9D9D9"/>
            <w:vAlign w:val="center"/>
          </w:tcPr>
          <w:p w:rsidR="00ED4E71" w:rsidRPr="00CB074B" w:rsidRDefault="00ED4E71" w:rsidP="001F1FD8">
            <w:pPr>
              <w:spacing w:after="0"/>
              <w:ind w:right="16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2. Наименование и правно организационна форма</w:t>
            </w:r>
          </w:p>
          <w:p w:rsidR="00ED4E71" w:rsidRPr="00CB074B" w:rsidRDefault="00ED4E71" w:rsidP="001F1FD8">
            <w:pPr>
              <w:spacing w:after="0"/>
              <w:ind w:right="16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4"/>
                <w:szCs w:val="16"/>
              </w:rPr>
              <w:t>(посочете наименованието съгласно акта за възникване)</w:t>
            </w:r>
          </w:p>
        </w:tc>
      </w:tr>
      <w:tr w:rsidR="00ED4E71" w:rsidRPr="00CB074B" w:rsidTr="00CB074B">
        <w:trPr>
          <w:trHeight w:val="417"/>
        </w:trPr>
        <w:tc>
          <w:tcPr>
            <w:tcW w:w="350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gridSpan w:val="2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gridSpan w:val="3"/>
            <w:shd w:val="clear" w:color="auto" w:fill="FFFFFF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351" w:type="dxa"/>
            <w:shd w:val="clear" w:color="auto" w:fill="FFFFFF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  <w:tc>
          <w:tcPr>
            <w:tcW w:w="5954" w:type="dxa"/>
            <w:gridSpan w:val="10"/>
            <w:shd w:val="clear" w:color="auto" w:fill="FFFFFF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</w:tr>
      <w:tr w:rsidR="00ED4E71" w:rsidRPr="00CB074B" w:rsidTr="00CB074B">
        <w:trPr>
          <w:trHeight w:val="794"/>
        </w:trPr>
        <w:tc>
          <w:tcPr>
            <w:tcW w:w="4660" w:type="dxa"/>
            <w:gridSpan w:val="15"/>
            <w:shd w:val="clear" w:color="auto" w:fill="FFFFFF"/>
            <w:vAlign w:val="center"/>
          </w:tcPr>
          <w:p w:rsidR="00CB074B" w:rsidRDefault="00ED4E71" w:rsidP="00CB074B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3. Чуждестранно лице</w:t>
            </w:r>
          </w:p>
          <w:p w:rsidR="00ED4E71" w:rsidRPr="00CB074B" w:rsidRDefault="00B86ACE" w:rsidP="00CB074B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 xml:space="preserve"> FORMCHECKBOX 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  <w:tc>
          <w:tcPr>
            <w:tcW w:w="4803" w:type="dxa"/>
            <w:gridSpan w:val="8"/>
            <w:shd w:val="clear" w:color="auto" w:fill="FFFFFF"/>
            <w:vAlign w:val="center"/>
          </w:tcPr>
          <w:p w:rsidR="00ED4E71" w:rsidRPr="00CB074B" w:rsidRDefault="00ED4E71" w:rsidP="00CB074B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3.1. Наименование  и правно организационна форма</w:t>
            </w:r>
          </w:p>
        </w:tc>
      </w:tr>
      <w:tr w:rsidR="00CB074B" w:rsidRPr="00CB074B" w:rsidTr="00CB074B">
        <w:trPr>
          <w:trHeight w:val="1020"/>
        </w:trPr>
        <w:tc>
          <w:tcPr>
            <w:tcW w:w="4660" w:type="dxa"/>
            <w:gridSpan w:val="15"/>
            <w:shd w:val="clear" w:color="auto" w:fill="FFFFFF"/>
            <w:vAlign w:val="center"/>
          </w:tcPr>
          <w:p w:rsidR="00CB074B" w:rsidRPr="00CB074B" w:rsidRDefault="00CB074B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Номер и дата на удостоверение за издаден лиценз за съответната дейност по ЗХ</w:t>
            </w:r>
          </w:p>
          <w:p w:rsidR="00CB074B" w:rsidRPr="00CB074B" w:rsidRDefault="00CB074B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(попълва се от искателя - организатор, производител и/или вносител)</w:t>
            </w:r>
          </w:p>
        </w:tc>
        <w:tc>
          <w:tcPr>
            <w:tcW w:w="4803" w:type="dxa"/>
            <w:gridSpan w:val="8"/>
            <w:shd w:val="clear" w:color="auto" w:fill="FFFFFF"/>
            <w:vAlign w:val="center"/>
          </w:tcPr>
          <w:p w:rsidR="00CB074B" w:rsidRPr="00CB074B" w:rsidRDefault="00CB074B" w:rsidP="00CB074B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 xml:space="preserve">№ 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  <w:lang w:val="en-GB"/>
              </w:rPr>
              <w:t>_________________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 xml:space="preserve">от 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  <w:lang w:val="en-GB"/>
              </w:rPr>
              <w:t>______________</w:t>
            </w:r>
          </w:p>
        </w:tc>
      </w:tr>
      <w:tr w:rsidR="00CB074B" w:rsidRPr="00CB074B" w:rsidTr="00CB074B">
        <w:trPr>
          <w:trHeight w:val="1077"/>
        </w:trPr>
        <w:tc>
          <w:tcPr>
            <w:tcW w:w="4660" w:type="dxa"/>
            <w:gridSpan w:val="15"/>
            <w:shd w:val="clear" w:color="auto" w:fill="FFFFFF"/>
            <w:vAlign w:val="center"/>
          </w:tcPr>
          <w:p w:rsidR="00CB074B" w:rsidRPr="00CB074B" w:rsidRDefault="00CB074B" w:rsidP="001F1FD8">
            <w:pPr>
              <w:spacing w:after="0"/>
              <w:ind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Номер и дата на удостоверение за издаден лиценз за производител на игрално оборудване по  ЗХ</w:t>
            </w: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  <w:lang w:val="en-US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(попълва се, когато се заявява игрално оборудване)</w:t>
            </w:r>
          </w:p>
        </w:tc>
        <w:tc>
          <w:tcPr>
            <w:tcW w:w="4803" w:type="dxa"/>
            <w:gridSpan w:val="8"/>
            <w:shd w:val="clear" w:color="auto" w:fill="FFFFFF"/>
            <w:vAlign w:val="center"/>
          </w:tcPr>
          <w:p w:rsidR="00CB074B" w:rsidRPr="00CB074B" w:rsidRDefault="00CB074B" w:rsidP="00CB074B">
            <w:pPr>
              <w:spacing w:after="0"/>
              <w:ind w:right="-108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 xml:space="preserve">№ 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  <w:lang w:val="en-GB"/>
              </w:rPr>
              <w:t>_________________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 xml:space="preserve">от </w:t>
            </w: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  <w:lang w:val="en-GB"/>
              </w:rPr>
              <w:t>______________</w:t>
            </w:r>
          </w:p>
        </w:tc>
      </w:tr>
      <w:tr w:rsidR="00ED4E71" w:rsidRPr="00CB074B" w:rsidTr="00CB074B">
        <w:trPr>
          <w:cantSplit/>
          <w:trHeight w:val="245"/>
        </w:trPr>
        <w:tc>
          <w:tcPr>
            <w:tcW w:w="816" w:type="dxa"/>
            <w:gridSpan w:val="3"/>
            <w:vMerge w:val="restart"/>
            <w:shd w:val="clear" w:color="auto" w:fill="D9D9D9"/>
            <w:textDirection w:val="btLr"/>
          </w:tcPr>
          <w:p w:rsidR="00ED4E71" w:rsidRPr="00CB074B" w:rsidRDefault="00ED4E71" w:rsidP="001F1FD8">
            <w:pPr>
              <w:spacing w:after="0"/>
              <w:ind w:left="113" w:right="-108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4 </w:t>
            </w:r>
            <w:r w:rsidR="000A7BC6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.</w:t>
            </w: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Седалище и адрес на управление </w:t>
            </w:r>
          </w:p>
        </w:tc>
        <w:tc>
          <w:tcPr>
            <w:tcW w:w="2126" w:type="dxa"/>
            <w:gridSpan w:val="7"/>
            <w:vMerge w:val="restart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4.1. Област</w:t>
            </w:r>
          </w:p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6"/>
            <w:vMerge w:val="restart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4.2. Община</w:t>
            </w:r>
          </w:p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 w:val="restart"/>
            <w:shd w:val="clear" w:color="auto" w:fill="auto"/>
            <w:vAlign w:val="center"/>
          </w:tcPr>
          <w:p w:rsidR="00ED4E71" w:rsidRPr="00CB074B" w:rsidRDefault="00ED4E71" w:rsidP="00AE3D88">
            <w:pPr>
              <w:spacing w:after="0"/>
              <w:ind w:right="-108"/>
              <w:rPr>
                <w:rFonts w:ascii="Verdana" w:eastAsia="Calibri" w:hAnsi="Verdana" w:cs="Times New Roman"/>
                <w:sz w:val="14"/>
                <w:szCs w:val="14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4.3. Населено място </w:t>
            </w:r>
            <w:r w:rsidRPr="00CB074B">
              <w:rPr>
                <w:rFonts w:ascii="Verdana" w:eastAsia="Calibri" w:hAnsi="Verdana" w:cs="Times New Roman"/>
                <w:sz w:val="14"/>
                <w:szCs w:val="14"/>
              </w:rPr>
              <w:t>(гр./с.</w:t>
            </w:r>
            <w:r w:rsidR="00AE3D88" w:rsidRPr="00CB074B">
              <w:rPr>
                <w:rFonts w:ascii="Verdana" w:eastAsia="Calibri" w:hAnsi="Verdana" w:cs="Times New Roman"/>
                <w:sz w:val="14"/>
                <w:szCs w:val="14"/>
                <w:lang w:val="en-US"/>
              </w:rPr>
              <w:t>)</w:t>
            </w:r>
          </w:p>
          <w:p w:rsidR="00590FBD" w:rsidRPr="00CB074B" w:rsidRDefault="00590FBD" w:rsidP="00AE3D8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gridSpan w:val="5"/>
            <w:shd w:val="clear" w:color="auto" w:fill="D9D9D9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4.4. пощенски код</w:t>
            </w:r>
          </w:p>
        </w:tc>
      </w:tr>
      <w:tr w:rsidR="00ED4E71" w:rsidRPr="00CB074B" w:rsidTr="00CB074B">
        <w:trPr>
          <w:cantSplit/>
          <w:trHeight w:val="360"/>
        </w:trPr>
        <w:tc>
          <w:tcPr>
            <w:tcW w:w="816" w:type="dxa"/>
            <w:gridSpan w:val="3"/>
            <w:vMerge/>
            <w:shd w:val="clear" w:color="auto" w:fill="D9D9D9"/>
            <w:textDirection w:val="btLr"/>
          </w:tcPr>
          <w:p w:rsidR="00ED4E71" w:rsidRPr="00CB074B" w:rsidRDefault="00ED4E71" w:rsidP="001F1FD8">
            <w:pPr>
              <w:spacing w:after="0"/>
              <w:ind w:left="113"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126" w:type="dxa"/>
            <w:gridSpan w:val="7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2126" w:type="dxa"/>
            <w:gridSpan w:val="6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2694" w:type="dxa"/>
            <w:gridSpan w:val="2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4" w:type="dxa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</w:tr>
      <w:tr w:rsidR="00ED4E71" w:rsidRPr="00CB074B" w:rsidTr="00CB074B">
        <w:trPr>
          <w:cantSplit/>
          <w:trHeight w:val="705"/>
        </w:trPr>
        <w:tc>
          <w:tcPr>
            <w:tcW w:w="816" w:type="dxa"/>
            <w:gridSpan w:val="3"/>
            <w:vMerge/>
            <w:shd w:val="clear" w:color="auto" w:fill="D9D9D9"/>
            <w:textDirection w:val="btLr"/>
          </w:tcPr>
          <w:p w:rsidR="00ED4E71" w:rsidRPr="00CB074B" w:rsidRDefault="00ED4E71" w:rsidP="001F1FD8">
            <w:pPr>
              <w:spacing w:after="0"/>
              <w:ind w:left="113" w:right="-108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8647" w:type="dxa"/>
            <w:gridSpan w:val="20"/>
            <w:shd w:val="clear" w:color="auto" w:fill="auto"/>
            <w:vAlign w:val="center"/>
          </w:tcPr>
          <w:p w:rsidR="00ED4E71" w:rsidRPr="00CB074B" w:rsidRDefault="00ED4E71" w:rsidP="001F1FD8">
            <w:pPr>
              <w:spacing w:after="0"/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4.5. Улица, №, ж.к., бл., вх., ап.</w:t>
            </w:r>
          </w:p>
        </w:tc>
      </w:tr>
      <w:tr w:rsidR="00ED4E71" w:rsidRPr="00CB074B" w:rsidTr="00CB074B">
        <w:trPr>
          <w:cantSplit/>
          <w:trHeight w:val="306"/>
        </w:trPr>
        <w:tc>
          <w:tcPr>
            <w:tcW w:w="816" w:type="dxa"/>
            <w:gridSpan w:val="3"/>
            <w:vMerge w:val="restart"/>
            <w:shd w:val="clear" w:color="auto" w:fill="D9D9D9"/>
            <w:textDirection w:val="btLr"/>
            <w:vAlign w:val="center"/>
          </w:tcPr>
          <w:p w:rsidR="00ED4E71" w:rsidRPr="00CB074B" w:rsidRDefault="00ED4E71" w:rsidP="00F75461">
            <w:pPr>
              <w:spacing w:line="240" w:lineRule="auto"/>
              <w:ind w:left="113" w:right="113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5.Адревс за кореспонденция</w:t>
            </w:r>
          </w:p>
        </w:tc>
        <w:tc>
          <w:tcPr>
            <w:tcW w:w="2268" w:type="dxa"/>
            <w:gridSpan w:val="8"/>
            <w:vMerge w:val="restart"/>
            <w:shd w:val="clear" w:color="auto" w:fill="auto"/>
            <w:vAlign w:val="center"/>
          </w:tcPr>
          <w:p w:rsidR="00ED4E71" w:rsidRPr="00CB074B" w:rsidRDefault="00ED4E71" w:rsidP="001F1FD8">
            <w:pPr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Адресът съвпада с</w:t>
            </w:r>
          </w:p>
          <w:p w:rsidR="00ED4E71" w:rsidRPr="00CB074B" w:rsidRDefault="00CB074B" w:rsidP="001F1FD8">
            <w:pPr>
              <w:rPr>
                <w:rFonts w:ascii="Verdana" w:eastAsia="Calibri" w:hAnsi="Verdana" w:cs="Times New Roman"/>
                <w:sz w:val="18"/>
                <w:szCs w:val="18"/>
              </w:rPr>
            </w:pPr>
            <w:r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 xml:space="preserve">Адреса по т. 4 </w:t>
            </w:r>
            <w:r w:rsidR="00B86ACE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="00B86ACE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CB074B">
              <w:rPr>
                <w:rFonts w:ascii="Verdana" w:eastAsia="Calibri" w:hAnsi="Verdana" w:cs="Times New Roman"/>
                <w:i/>
                <w:sz w:val="16"/>
                <w:szCs w:val="16"/>
              </w:rPr>
              <w:t>В този случай т. 5 не се попълва</w:t>
            </w:r>
          </w:p>
        </w:tc>
        <w:tc>
          <w:tcPr>
            <w:tcW w:w="1559" w:type="dxa"/>
            <w:gridSpan w:val="3"/>
            <w:vMerge w:val="restart"/>
            <w:shd w:val="clear" w:color="auto" w:fill="auto"/>
            <w:vAlign w:val="center"/>
          </w:tcPr>
          <w:p w:rsidR="00ED4E71" w:rsidRPr="00CB074B" w:rsidRDefault="00ED4E71" w:rsidP="001F1FD8">
            <w:pPr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5.1. Област</w:t>
            </w:r>
          </w:p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 w:val="restart"/>
            <w:shd w:val="clear" w:color="auto" w:fill="auto"/>
            <w:vAlign w:val="center"/>
          </w:tcPr>
          <w:p w:rsidR="00ED4E71" w:rsidRPr="00CB074B" w:rsidRDefault="00ED4E71" w:rsidP="001F1FD8">
            <w:pPr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5.2. Община</w:t>
            </w:r>
          </w:p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D4E71" w:rsidRPr="00CB074B" w:rsidRDefault="000A7BC6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5.3.</w:t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t>Населено място (гр./с.)</w:t>
            </w:r>
          </w:p>
        </w:tc>
        <w:tc>
          <w:tcPr>
            <w:tcW w:w="1701" w:type="dxa"/>
            <w:gridSpan w:val="5"/>
            <w:shd w:val="clear" w:color="auto" w:fill="D9D9D9"/>
            <w:vAlign w:val="center"/>
          </w:tcPr>
          <w:p w:rsidR="00ED4E71" w:rsidRPr="00CB074B" w:rsidRDefault="00ED4E71" w:rsidP="000A7BC6">
            <w:pPr>
              <w:ind w:right="-108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5.4. пощенски код</w:t>
            </w:r>
          </w:p>
        </w:tc>
      </w:tr>
      <w:tr w:rsidR="00ED4E71" w:rsidRPr="00CB074B" w:rsidTr="00CB074B">
        <w:trPr>
          <w:cantSplit/>
          <w:trHeight w:val="268"/>
        </w:trPr>
        <w:tc>
          <w:tcPr>
            <w:tcW w:w="816" w:type="dxa"/>
            <w:gridSpan w:val="3"/>
            <w:vMerge/>
            <w:shd w:val="clear" w:color="auto" w:fill="D9D9D9"/>
            <w:textDirection w:val="btLr"/>
            <w:vAlign w:val="center"/>
          </w:tcPr>
          <w:p w:rsidR="00ED4E71" w:rsidRPr="00CB074B" w:rsidRDefault="00ED4E71" w:rsidP="00F75461">
            <w:pPr>
              <w:spacing w:line="240" w:lineRule="auto"/>
              <w:ind w:left="113" w:right="113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8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3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460" w:type="dxa"/>
            <w:gridSpan w:val="2"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390" w:type="dxa"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</w:tr>
      <w:tr w:rsidR="00ED4E71" w:rsidRPr="00CB074B" w:rsidTr="00CB074B">
        <w:trPr>
          <w:cantSplit/>
          <w:trHeight w:val="479"/>
        </w:trPr>
        <w:tc>
          <w:tcPr>
            <w:tcW w:w="816" w:type="dxa"/>
            <w:gridSpan w:val="3"/>
            <w:vMerge/>
            <w:shd w:val="clear" w:color="auto" w:fill="D9D9D9"/>
            <w:textDirection w:val="btLr"/>
            <w:vAlign w:val="center"/>
          </w:tcPr>
          <w:p w:rsidR="00ED4E71" w:rsidRPr="00CB074B" w:rsidRDefault="00ED4E71" w:rsidP="00F75461">
            <w:pPr>
              <w:spacing w:line="240" w:lineRule="auto"/>
              <w:ind w:left="113" w:right="113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268" w:type="dxa"/>
            <w:gridSpan w:val="8"/>
            <w:vMerge/>
            <w:shd w:val="clear" w:color="auto" w:fill="auto"/>
            <w:vAlign w:val="center"/>
          </w:tcPr>
          <w:p w:rsidR="00ED4E71" w:rsidRPr="00CB074B" w:rsidRDefault="00ED4E71" w:rsidP="001F1FD8">
            <w:pPr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379" w:type="dxa"/>
            <w:gridSpan w:val="12"/>
            <w:shd w:val="clear" w:color="auto" w:fill="auto"/>
            <w:vAlign w:val="center"/>
          </w:tcPr>
          <w:p w:rsidR="00ED4E71" w:rsidRPr="00CB074B" w:rsidRDefault="00ED4E71" w:rsidP="001F1FD8">
            <w:pPr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5.5. Улица, №, ж.к., бл., вх., ап.</w:t>
            </w:r>
          </w:p>
        </w:tc>
      </w:tr>
    </w:tbl>
    <w:p w:rsidR="00ED4E71" w:rsidRPr="00CB074B" w:rsidRDefault="00B86ACE" w:rsidP="00ED4E71">
      <w:pPr>
        <w:jc w:val="both"/>
        <w:rPr>
          <w:rFonts w:ascii="Verdana" w:eastAsia="Calibri" w:hAnsi="Verdana" w:cs="Times New Roman"/>
          <w:b/>
          <w:i/>
          <w:sz w:val="18"/>
          <w:szCs w:val="18"/>
        </w:rPr>
      </w:pPr>
      <w:r w:rsidRPr="00CB074B">
        <w:rPr>
          <w:rFonts w:ascii="Verdana" w:eastAsia="Calibri" w:hAnsi="Verdana" w:cs="Times New Roman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D4E71" w:rsidRPr="00CB074B">
        <w:rPr>
          <w:rFonts w:ascii="Verdana" w:eastAsia="Calibri" w:hAnsi="Verdana" w:cs="Times New Roman"/>
          <w:sz w:val="18"/>
          <w:szCs w:val="18"/>
        </w:rPr>
        <w:instrText xml:space="preserve"> FORMCHECKBOX </w:instrText>
      </w:r>
      <w:r w:rsidR="00A57A8C" w:rsidRPr="00CB074B">
        <w:rPr>
          <w:rFonts w:ascii="Verdana" w:eastAsia="Calibri" w:hAnsi="Verdana" w:cs="Times New Roman"/>
          <w:sz w:val="18"/>
          <w:szCs w:val="18"/>
        </w:rPr>
      </w:r>
      <w:r w:rsidR="00A57A8C" w:rsidRPr="00CB074B">
        <w:rPr>
          <w:rFonts w:ascii="Verdana" w:eastAsia="Calibri" w:hAnsi="Verdana" w:cs="Times New Roman"/>
          <w:sz w:val="18"/>
          <w:szCs w:val="18"/>
        </w:rPr>
        <w:fldChar w:fldCharType="separate"/>
      </w:r>
      <w:r w:rsidRPr="00CB074B">
        <w:rPr>
          <w:rFonts w:ascii="Verdana" w:eastAsia="Calibri" w:hAnsi="Verdana" w:cs="Times New Roman"/>
          <w:sz w:val="18"/>
          <w:szCs w:val="18"/>
        </w:rPr>
        <w:fldChar w:fldCharType="end"/>
      </w:r>
      <w:r w:rsidR="00ED4E71" w:rsidRPr="00CB074B">
        <w:rPr>
          <w:rFonts w:ascii="Verdana" w:eastAsia="Calibri" w:hAnsi="Verdana" w:cs="Times New Roman"/>
          <w:b/>
          <w:i/>
          <w:sz w:val="16"/>
          <w:szCs w:val="16"/>
        </w:rPr>
        <w:t>&gt;&gt; Отбелязва се, ако искането се подава от пълномощник. В Част ІІ се попълват данните на упълномощеното лице.</w:t>
      </w:r>
    </w:p>
    <w:p w:rsidR="00ED4E71" w:rsidRPr="00CB074B" w:rsidRDefault="00ED4E71" w:rsidP="00ED4E71">
      <w:pPr>
        <w:spacing w:after="0"/>
        <w:jc w:val="both"/>
        <w:rPr>
          <w:rFonts w:ascii="Verdana" w:eastAsia="Calibri" w:hAnsi="Verdana" w:cs="Times New Roman"/>
          <w:b/>
        </w:rPr>
      </w:pPr>
      <w:r w:rsidRPr="00CB074B">
        <w:rPr>
          <w:rFonts w:ascii="Verdana" w:eastAsia="Calibri" w:hAnsi="Verdana" w:cs="Times New Roman"/>
          <w:b/>
        </w:rPr>
        <w:t xml:space="preserve">Част ІІ Данни за упълномощеното лице или за законния представител </w:t>
      </w:r>
    </w:p>
    <w:tbl>
      <w:tblPr>
        <w:tblW w:w="9371" w:type="dxa"/>
        <w:tblInd w:w="-3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72"/>
        <w:gridCol w:w="1655"/>
        <w:gridCol w:w="692"/>
        <w:gridCol w:w="89"/>
        <w:gridCol w:w="459"/>
        <w:gridCol w:w="397"/>
        <w:gridCol w:w="473"/>
        <w:gridCol w:w="377"/>
        <w:gridCol w:w="391"/>
        <w:gridCol w:w="391"/>
        <w:gridCol w:w="116"/>
        <w:gridCol w:w="224"/>
        <w:gridCol w:w="51"/>
        <w:gridCol w:w="151"/>
        <w:gridCol w:w="241"/>
        <w:gridCol w:w="392"/>
        <w:gridCol w:w="393"/>
        <w:gridCol w:w="393"/>
        <w:gridCol w:w="140"/>
        <w:gridCol w:w="393"/>
        <w:gridCol w:w="394"/>
        <w:gridCol w:w="288"/>
        <w:gridCol w:w="105"/>
        <w:gridCol w:w="394"/>
      </w:tblGrid>
      <w:tr w:rsidR="00ED4E71" w:rsidRPr="00CB074B" w:rsidTr="00381F35">
        <w:trPr>
          <w:trHeight w:val="469"/>
        </w:trPr>
        <w:tc>
          <w:tcPr>
            <w:tcW w:w="3667" w:type="dxa"/>
            <w:gridSpan w:val="5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1. ЕГН/ЛН/ЛНЧ/ЕИК на чуждестранно физическо лице    </w:t>
            </w:r>
          </w:p>
        </w:tc>
        <w:tc>
          <w:tcPr>
            <w:tcW w:w="397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47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77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1" w:type="dxa"/>
            <w:gridSpan w:val="3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2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2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1215" w:type="dxa"/>
            <w:gridSpan w:val="4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2. Код по т.1</w:t>
            </w:r>
          </w:p>
        </w:tc>
        <w:tc>
          <w:tcPr>
            <w:tcW w:w="499" w:type="dxa"/>
            <w:gridSpan w:val="2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</w:tr>
      <w:tr w:rsidR="00ED4E71" w:rsidRPr="00CB074B" w:rsidTr="001F1FD8">
        <w:trPr>
          <w:cantSplit/>
          <w:trHeight w:val="237"/>
        </w:trPr>
        <w:tc>
          <w:tcPr>
            <w:tcW w:w="9371" w:type="dxa"/>
            <w:gridSpan w:val="24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24" w:space="0" w:color="auto"/>
            </w:tcBorders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Ако в т. 1 е вписан ЕГН - в т. 2 се попълва цифрата 1;ако в т. 1 е вписан ЛН – в т. 2 се попълва цифрата 2; ако в т. 1 е вписан ЛНЧ – в т. 2 се попълва цифрата 3; ако в т. 1 е вписан Служебен № от регистъра на НАП – в т. 2 се попълва цифрата 4; ако в т. 1 е вписан ЕИК на чуждестранно физическо лице – в т. 2 се попълва цифрата 5</w:t>
            </w:r>
          </w:p>
        </w:tc>
      </w:tr>
      <w:tr w:rsidR="00ED4E71" w:rsidRPr="00CB074B" w:rsidTr="001F1FD8">
        <w:trPr>
          <w:cantSplit/>
          <w:trHeight w:val="470"/>
        </w:trPr>
        <w:tc>
          <w:tcPr>
            <w:tcW w:w="772" w:type="dxa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textDirection w:val="btLr"/>
            <w:hideMark/>
          </w:tcPr>
          <w:p w:rsidR="00ED4E71" w:rsidRPr="00CB074B" w:rsidRDefault="00ED4E71" w:rsidP="001F1FD8">
            <w:pPr>
              <w:spacing w:after="0"/>
              <w:ind w:right="79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3. Име</w:t>
            </w:r>
          </w:p>
        </w:tc>
        <w:tc>
          <w:tcPr>
            <w:tcW w:w="24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3.1. Собствено име 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  <w:lang w:val="en-US"/>
              </w:rPr>
            </w:pP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  <w:lang w:val="en-US"/>
              </w:rPr>
            </w:pPr>
          </w:p>
        </w:tc>
        <w:tc>
          <w:tcPr>
            <w:tcW w:w="26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3.2. Презиме 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3559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3.3. Фамилно име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</w:tr>
      <w:tr w:rsidR="00ED4E71" w:rsidRPr="00CB074B" w:rsidTr="001F1FD8">
        <w:trPr>
          <w:cantSplit/>
          <w:trHeight w:val="300"/>
        </w:trPr>
        <w:tc>
          <w:tcPr>
            <w:tcW w:w="772" w:type="dxa"/>
            <w:vMerge w:val="restart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textDirection w:val="btLr"/>
            <w:hideMark/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4. Постоянен адрес</w:t>
            </w:r>
          </w:p>
        </w:tc>
        <w:tc>
          <w:tcPr>
            <w:tcW w:w="2436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4.1. Област</w:t>
            </w:r>
          </w:p>
          <w:p w:rsidR="00ED4E71" w:rsidRPr="00CB074B" w:rsidRDefault="00ED4E71" w:rsidP="001F1FD8">
            <w:pPr>
              <w:spacing w:after="0"/>
              <w:ind w:left="-180" w:right="-56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604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4.2. Община</w:t>
            </w:r>
          </w:p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8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4.3. Населено място (гр./с.)</w:t>
            </w:r>
          </w:p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4" w:space="0" w:color="auto"/>
            </w:tcBorders>
            <w:shd w:val="clear" w:color="auto" w:fill="D9D9D9"/>
            <w:hideMark/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  <w:shd w:val="clear" w:color="auto" w:fill="D9D9D9"/>
              </w:rPr>
              <w:t>4.4. пощенски</w:t>
            </w: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 код</w:t>
            </w:r>
          </w:p>
        </w:tc>
      </w:tr>
      <w:tr w:rsidR="00ED4E71" w:rsidRPr="00CB074B" w:rsidTr="001F1FD8">
        <w:trPr>
          <w:cantSplit/>
          <w:trHeight w:val="306"/>
        </w:trPr>
        <w:tc>
          <w:tcPr>
            <w:tcW w:w="772" w:type="dxa"/>
            <w:vMerge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textDirection w:val="btLr"/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436" w:type="dxa"/>
            <w:gridSpan w:val="3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</w:p>
        </w:tc>
        <w:tc>
          <w:tcPr>
            <w:tcW w:w="2604" w:type="dxa"/>
            <w:gridSpan w:val="7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</w:p>
        </w:tc>
        <w:tc>
          <w:tcPr>
            <w:tcW w:w="1985" w:type="dxa"/>
            <w:gridSpan w:val="8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ind w:left="4"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  <w:shd w:val="clear" w:color="auto" w:fill="FFFFFF"/>
              </w:rPr>
            </w:pPr>
          </w:p>
        </w:tc>
      </w:tr>
      <w:tr w:rsidR="00ED4E71" w:rsidRPr="00CB074B" w:rsidTr="00381F35">
        <w:trPr>
          <w:cantSplit/>
          <w:trHeight w:val="429"/>
        </w:trPr>
        <w:tc>
          <w:tcPr>
            <w:tcW w:w="772" w:type="dxa"/>
            <w:vMerge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8599" w:type="dxa"/>
            <w:gridSpan w:val="2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ind w:right="-56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4.5. Улица, №, ж.к., бл., вх., ап. </w:t>
            </w:r>
          </w:p>
          <w:p w:rsidR="00ED4E71" w:rsidRPr="00CB074B" w:rsidRDefault="00ED4E71" w:rsidP="001F1FD8">
            <w:pPr>
              <w:spacing w:after="0"/>
              <w:ind w:left="-180" w:right="-56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  <w:p w:rsidR="00ED4E71" w:rsidRPr="00CB074B" w:rsidRDefault="00ED4E71" w:rsidP="001F1FD8">
            <w:pPr>
              <w:spacing w:after="0"/>
              <w:ind w:left="-180" w:right="-56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</w:tr>
      <w:tr w:rsidR="00ED4E71" w:rsidRPr="00CB074B" w:rsidTr="00381F35">
        <w:trPr>
          <w:cantSplit/>
          <w:trHeight w:val="565"/>
        </w:trPr>
        <w:tc>
          <w:tcPr>
            <w:tcW w:w="772" w:type="dxa"/>
            <w:vMerge w:val="restart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textDirection w:val="btLr"/>
            <w:hideMark/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5. Адрес за кореспонденция</w:t>
            </w:r>
          </w:p>
        </w:tc>
        <w:tc>
          <w:tcPr>
            <w:tcW w:w="234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Адресът съвпада с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  <w:t>постоянния   &gt;&gt;</w:t>
            </w:r>
            <w:r w:rsidR="00B86ACE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="00B86ACE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4"/>
                <w:szCs w:val="14"/>
              </w:rPr>
            </w:pPr>
            <w:r w:rsidRPr="00CB074B">
              <w:rPr>
                <w:rFonts w:ascii="Verdana" w:eastAsia="Calibri" w:hAnsi="Verdana" w:cs="Times New Roman"/>
                <w:i/>
                <w:sz w:val="14"/>
                <w:szCs w:val="14"/>
              </w:rPr>
              <w:lastRenderedPageBreak/>
              <w:t xml:space="preserve">Отбелязва се, ако адресът за кореспонденция съвпада с постоянния адрес на упълномощеното лице или законния представител. В този случай т. 5 не се попълва </w:t>
            </w:r>
          </w:p>
        </w:tc>
        <w:tc>
          <w:tcPr>
            <w:tcW w:w="1418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lastRenderedPageBreak/>
              <w:t>5.1. Област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7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5.2. Община 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5.3. Населено място (гр./с.)</w:t>
            </w:r>
          </w:p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57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shd w:val="clear" w:color="auto" w:fill="E0E0E0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lastRenderedPageBreak/>
              <w:t>5.4. пощенски код</w:t>
            </w:r>
          </w:p>
        </w:tc>
      </w:tr>
      <w:tr w:rsidR="00ED4E71" w:rsidRPr="00CB074B" w:rsidTr="00381F35">
        <w:trPr>
          <w:cantSplit/>
          <w:trHeight w:val="107"/>
        </w:trPr>
        <w:tc>
          <w:tcPr>
            <w:tcW w:w="772" w:type="dxa"/>
            <w:vMerge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418" w:type="dxa"/>
            <w:gridSpan w:val="4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7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1559" w:type="dxa"/>
            <w:gridSpan w:val="5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3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</w:tr>
      <w:tr w:rsidR="00ED4E71" w:rsidRPr="00CB074B" w:rsidTr="000A7BC6">
        <w:trPr>
          <w:cantSplit/>
          <w:trHeight w:val="443"/>
        </w:trPr>
        <w:tc>
          <w:tcPr>
            <w:tcW w:w="772" w:type="dxa"/>
            <w:vMerge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6252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5.5. Улица, №, ж.к., бл., вх., ап. </w:t>
            </w:r>
          </w:p>
        </w:tc>
      </w:tr>
      <w:tr w:rsidR="00ED4E71" w:rsidRPr="00CB074B" w:rsidTr="00CB074B">
        <w:trPr>
          <w:cantSplit/>
          <w:trHeight w:val="364"/>
        </w:trPr>
        <w:tc>
          <w:tcPr>
            <w:tcW w:w="2427" w:type="dxa"/>
            <w:gridSpan w:val="2"/>
            <w:tcBorders>
              <w:top w:val="single" w:sz="6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6. Нотариално заверено пълномощно:</w:t>
            </w:r>
          </w:p>
        </w:tc>
        <w:tc>
          <w:tcPr>
            <w:tcW w:w="6944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№ </w:t>
            </w: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  <w:lang w:val="en-GB"/>
              </w:rPr>
              <w:t>______________________</w:t>
            </w: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от </w:t>
            </w: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  <w:lang w:val="en-GB"/>
              </w:rPr>
              <w:t>_____________________</w:t>
            </w:r>
          </w:p>
        </w:tc>
      </w:tr>
      <w:tr w:rsidR="00ED4E71" w:rsidRPr="00CB074B" w:rsidTr="001F1FD8">
        <w:trPr>
          <w:cantSplit/>
          <w:trHeight w:val="364"/>
        </w:trPr>
        <w:tc>
          <w:tcPr>
            <w:tcW w:w="2427" w:type="dxa"/>
            <w:gridSpan w:val="2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shd w:val="clear" w:color="auto" w:fill="E0E0E0"/>
            <w:vAlign w:val="center"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7. За контакт &gt;&gt;</w:t>
            </w:r>
          </w:p>
        </w:tc>
        <w:tc>
          <w:tcPr>
            <w:tcW w:w="3609" w:type="dxa"/>
            <w:gridSpan w:val="10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7.1. Телефон</w:t>
            </w:r>
          </w:p>
        </w:tc>
        <w:tc>
          <w:tcPr>
            <w:tcW w:w="3335" w:type="dxa"/>
            <w:gridSpan w:val="12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i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7.2. Е-mail</w:t>
            </w:r>
          </w:p>
        </w:tc>
      </w:tr>
    </w:tbl>
    <w:p w:rsidR="000A7BC6" w:rsidRPr="00CB074B" w:rsidRDefault="000A7BC6" w:rsidP="00ED4E71">
      <w:pPr>
        <w:spacing w:after="0"/>
        <w:rPr>
          <w:rFonts w:ascii="Verdana" w:eastAsia="Calibri" w:hAnsi="Verdana" w:cs="Times New Roman"/>
          <w:b/>
        </w:rPr>
      </w:pPr>
    </w:p>
    <w:p w:rsidR="00ED4E71" w:rsidRPr="00CB074B" w:rsidRDefault="00ED4E71" w:rsidP="00ED4E71">
      <w:pPr>
        <w:spacing w:after="0"/>
        <w:rPr>
          <w:rFonts w:ascii="Verdana" w:eastAsia="Calibri" w:hAnsi="Verdana" w:cs="Times New Roman"/>
          <w:i/>
        </w:rPr>
      </w:pPr>
      <w:r w:rsidRPr="00CB074B">
        <w:rPr>
          <w:rFonts w:ascii="Verdana" w:eastAsia="Calibri" w:hAnsi="Verdana" w:cs="Times New Roman"/>
          <w:b/>
        </w:rPr>
        <w:t>Част І</w:t>
      </w:r>
      <w:r w:rsidRPr="00CB074B">
        <w:rPr>
          <w:rFonts w:ascii="Verdana" w:eastAsia="Calibri" w:hAnsi="Verdana" w:cs="Times New Roman"/>
          <w:b/>
          <w:lang w:val="en-GB"/>
        </w:rPr>
        <w:t>II</w:t>
      </w:r>
      <w:r w:rsidRPr="00CB074B">
        <w:rPr>
          <w:rFonts w:ascii="Verdana" w:eastAsia="Calibri" w:hAnsi="Verdana" w:cs="Times New Roman"/>
          <w:b/>
        </w:rPr>
        <w:t xml:space="preserve"> – Обхват на продукта</w:t>
      </w:r>
      <w:r w:rsidRPr="00CB074B">
        <w:rPr>
          <w:rFonts w:ascii="Verdana" w:eastAsia="Calibri" w:hAnsi="Verdana" w:cs="Times New Roman"/>
          <w:b/>
          <w:lang w:val="en-US"/>
        </w:rPr>
        <w:t>:</w:t>
      </w:r>
    </w:p>
    <w:tbl>
      <w:tblPr>
        <w:tblW w:w="9356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8"/>
        <w:gridCol w:w="1559"/>
      </w:tblGrid>
      <w:tr w:rsidR="00ED4E71" w:rsidRPr="00CB074B" w:rsidTr="001F1FD8">
        <w:trPr>
          <w:trHeight w:val="246"/>
        </w:trPr>
        <w:tc>
          <w:tcPr>
            <w:tcW w:w="709" w:type="dxa"/>
            <w:shd w:val="clear" w:color="auto" w:fill="E0E0E0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8647" w:type="dxa"/>
            <w:gridSpan w:val="2"/>
            <w:shd w:val="clear" w:color="auto" w:fill="E0E0E0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Описание на продукта</w:t>
            </w:r>
          </w:p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>Поставя се знак „Х” срещу вида на игралното съоръжение</w:t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1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Игрално оборудване</w:t>
            </w:r>
          </w:p>
        </w:tc>
        <w:tc>
          <w:tcPr>
            <w:tcW w:w="1559" w:type="dxa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1.1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Игрални автомати с едно или повече игрални места</w:t>
            </w:r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1.2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Игрални маси в игрално казино</w:t>
            </w:r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1.3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Игрални съоръжения за числови лотарийни игри тото,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лото</w:t>
            </w:r>
            <w:proofErr w:type="spellEnd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, бинго и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кено</w:t>
            </w:r>
            <w:proofErr w:type="spellEnd"/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2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Джакпот системи</w:t>
            </w:r>
          </w:p>
        </w:tc>
        <w:tc>
          <w:tcPr>
            <w:tcW w:w="1559" w:type="dxa"/>
            <w:vAlign w:val="center"/>
            <w:hideMark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  <w:lang w:val="ru-RU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 xml:space="preserve"> FORMCHECKBOX 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3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Игрален софтуер и комуникационно оборудване</w:t>
            </w:r>
          </w:p>
        </w:tc>
        <w:tc>
          <w:tcPr>
            <w:tcW w:w="1559" w:type="dxa"/>
            <w:vAlign w:val="center"/>
            <w:hideMark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noProof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1F1FD8">
        <w:trPr>
          <w:trHeight w:val="168"/>
        </w:trPr>
        <w:tc>
          <w:tcPr>
            <w:tcW w:w="709" w:type="dxa"/>
            <w:shd w:val="clear" w:color="auto" w:fill="E0E0E0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4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ЦКС за контрол върху тото,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лото</w:t>
            </w:r>
            <w:proofErr w:type="spellEnd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, бинго,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кено</w:t>
            </w:r>
            <w:proofErr w:type="spellEnd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, моментни лотарийни игри, игри със залагания върху резултати от спортни състезания и надбягвания с коне и кучета и игри със залог върху случайни събития и със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залагиния</w:t>
            </w:r>
            <w:proofErr w:type="spellEnd"/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, свързани с познаване на факти</w:t>
            </w:r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CB074B">
        <w:trPr>
          <w:trHeight w:val="340"/>
        </w:trPr>
        <w:tc>
          <w:tcPr>
            <w:tcW w:w="709" w:type="dxa"/>
            <w:shd w:val="clear" w:color="auto" w:fill="E0E0E0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5</w:t>
            </w:r>
          </w:p>
        </w:tc>
        <w:tc>
          <w:tcPr>
            <w:tcW w:w="7088" w:type="dxa"/>
            <w:vAlign w:val="center"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both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Устройства за самообслужване за организиране на лотарийни игри</w:t>
            </w:r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</w:tbl>
    <w:p w:rsidR="00ED4E71" w:rsidRPr="00CB074B" w:rsidRDefault="00ED4E71" w:rsidP="00ED4E71">
      <w:pPr>
        <w:spacing w:after="0"/>
        <w:rPr>
          <w:rFonts w:ascii="Verdana" w:eastAsia="Calibri" w:hAnsi="Verdana" w:cs="Times New Roman"/>
          <w:b/>
        </w:rPr>
      </w:pPr>
      <w:r w:rsidRPr="00CB074B">
        <w:rPr>
          <w:rFonts w:ascii="Verdana" w:eastAsia="Calibri" w:hAnsi="Verdana" w:cs="Times New Roman"/>
          <w:b/>
        </w:rPr>
        <w:t xml:space="preserve">Част </w:t>
      </w:r>
      <w:r w:rsidR="00D84447" w:rsidRPr="00CB074B">
        <w:rPr>
          <w:rFonts w:ascii="Verdana" w:eastAsia="Calibri" w:hAnsi="Verdana" w:cs="Times New Roman"/>
          <w:b/>
          <w:lang w:val="en-GB"/>
        </w:rPr>
        <w:t>I</w:t>
      </w:r>
      <w:r w:rsidRPr="00CB074B">
        <w:rPr>
          <w:rFonts w:ascii="Verdana" w:eastAsia="Calibri" w:hAnsi="Verdana" w:cs="Times New Roman"/>
          <w:b/>
          <w:lang w:val="en-US"/>
        </w:rPr>
        <w:t>V</w:t>
      </w:r>
      <w:r w:rsidRPr="00CB074B">
        <w:rPr>
          <w:rFonts w:ascii="Verdana" w:eastAsia="Calibri" w:hAnsi="Verdana" w:cs="Times New Roman"/>
          <w:b/>
        </w:rPr>
        <w:t xml:space="preserve"> – Приложения към искането  </w:t>
      </w:r>
    </w:p>
    <w:tbl>
      <w:tblPr>
        <w:tblW w:w="9356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88"/>
        <w:gridCol w:w="1559"/>
      </w:tblGrid>
      <w:tr w:rsidR="00ED4E71" w:rsidRPr="00CB074B" w:rsidTr="001F1FD8">
        <w:trPr>
          <w:trHeight w:val="246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8647" w:type="dxa"/>
            <w:gridSpan w:val="2"/>
            <w:shd w:val="clear" w:color="auto" w:fill="E0E0E0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Описание на приложенията към искането</w:t>
            </w:r>
          </w:p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8"/>
                <w:szCs w:val="18"/>
              </w:rPr>
              <w:t xml:space="preserve">Поставя се знак „Х” </w:t>
            </w:r>
          </w:p>
        </w:tc>
      </w:tr>
      <w:tr w:rsidR="00ED4E71" w:rsidRPr="00CB074B" w:rsidTr="001F1FD8">
        <w:trPr>
          <w:trHeight w:val="116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1</w:t>
            </w:r>
          </w:p>
        </w:tc>
        <w:tc>
          <w:tcPr>
            <w:tcW w:w="7088" w:type="dxa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Документ за извършени изпитвания от лаборатория, вписана в регистъра по чл. 20, ал. 1, т. 4 от ЗХ, с декларирано съответствие на изпитания продукт с изискванията на наредбата по чл. 17, ал. 3, т. 4 от ЗХ;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1F1FD8">
        <w:trPr>
          <w:trHeight w:val="168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2</w:t>
            </w:r>
          </w:p>
        </w:tc>
        <w:tc>
          <w:tcPr>
            <w:tcW w:w="7088" w:type="dxa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Декларация за съответствие съгласно Закона за техническите изисквания към продуктите и подзаконовите актове по прилагането му или протоколи от изпитвания, издадени от акредитирани лаборатории;</w:t>
            </w:r>
          </w:p>
        </w:tc>
        <w:tc>
          <w:tcPr>
            <w:tcW w:w="1559" w:type="dxa"/>
            <w:vAlign w:val="center"/>
            <w:hideMark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  <w:lang w:val="ru-RU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 xml:space="preserve"> FORMCHECKBOX 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ED4E71" w:rsidRPr="00CB074B" w:rsidTr="001F1FD8">
        <w:trPr>
          <w:trHeight w:val="306"/>
        </w:trPr>
        <w:tc>
          <w:tcPr>
            <w:tcW w:w="709" w:type="dxa"/>
            <w:shd w:val="clear" w:color="auto" w:fill="E0E0E0"/>
            <w:vAlign w:val="center"/>
            <w:hideMark/>
          </w:tcPr>
          <w:p w:rsidR="00ED4E71" w:rsidRPr="00CB074B" w:rsidRDefault="00ED4E71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3</w:t>
            </w:r>
          </w:p>
        </w:tc>
        <w:tc>
          <w:tcPr>
            <w:tcW w:w="7088" w:type="dxa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Д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окумент</w:t>
            </w:r>
            <w:proofErr w:type="spellEnd"/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за</w:t>
            </w:r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предплащане</w:t>
            </w:r>
            <w:proofErr w:type="spellEnd"/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на</w:t>
            </w:r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услугата</w:t>
            </w:r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съгласно</w:t>
            </w:r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Заповед № А-5 /11.01.2011г. от</w:t>
            </w:r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proofErr w:type="spellStart"/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председателя</w:t>
            </w:r>
            <w:proofErr w:type="spellEnd"/>
            <w:r w:rsidR="004B7F0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на БИМ</w:t>
            </w:r>
          </w:p>
        </w:tc>
        <w:tc>
          <w:tcPr>
            <w:tcW w:w="1559" w:type="dxa"/>
            <w:vAlign w:val="center"/>
          </w:tcPr>
          <w:p w:rsidR="00ED4E71" w:rsidRPr="00CB074B" w:rsidRDefault="00B86ACE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D4E71"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  <w:tr w:rsidR="001F1FD8" w:rsidRPr="00CB074B" w:rsidTr="001F1FD8">
        <w:trPr>
          <w:trHeight w:val="306"/>
        </w:trPr>
        <w:tc>
          <w:tcPr>
            <w:tcW w:w="709" w:type="dxa"/>
            <w:shd w:val="clear" w:color="auto" w:fill="E0E0E0"/>
            <w:vAlign w:val="center"/>
            <w:hideMark/>
          </w:tcPr>
          <w:p w:rsidR="001F1FD8" w:rsidRPr="00CB074B" w:rsidRDefault="001F1FD8" w:rsidP="001F1FD8">
            <w:pPr>
              <w:tabs>
                <w:tab w:val="center" w:pos="4320"/>
                <w:tab w:val="right" w:pos="8640"/>
              </w:tabs>
              <w:spacing w:after="0"/>
              <w:ind w:right="-108"/>
              <w:jc w:val="center"/>
              <w:rPr>
                <w:rFonts w:ascii="Verdana" w:eastAsia="Calibri" w:hAnsi="Verdana" w:cs="Times New Roman"/>
                <w:sz w:val="18"/>
                <w:szCs w:val="18"/>
                <w:lang w:val="en-US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7088" w:type="dxa"/>
            <w:hideMark/>
          </w:tcPr>
          <w:p w:rsidR="001F1FD8" w:rsidRPr="00CB074B" w:rsidRDefault="001F1FD8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Допълнителни приложения към искането.................................................................................</w:t>
            </w:r>
          </w:p>
          <w:p w:rsidR="001F1FD8" w:rsidRPr="00CB074B" w:rsidRDefault="001F1FD8" w:rsidP="001F1FD8">
            <w:pPr>
              <w:spacing w:after="0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</w:t>
            </w:r>
          </w:p>
        </w:tc>
        <w:tc>
          <w:tcPr>
            <w:tcW w:w="1559" w:type="dxa"/>
            <w:vAlign w:val="center"/>
          </w:tcPr>
          <w:p w:rsidR="001F1FD8" w:rsidRPr="00CB074B" w:rsidRDefault="001F1FD8" w:rsidP="001F1FD8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instrText>FORMCHECKBOX</w:instrText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</w:r>
            <w:r w:rsidR="00A57A8C"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separate"/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fldChar w:fldCharType="end"/>
            </w:r>
          </w:p>
        </w:tc>
      </w:tr>
    </w:tbl>
    <w:p w:rsidR="001F1FD8" w:rsidRPr="00CB074B" w:rsidRDefault="001F1FD8" w:rsidP="001F1FD8">
      <w:pPr>
        <w:spacing w:after="0"/>
        <w:rPr>
          <w:rFonts w:ascii="Verdana" w:eastAsia="Calibri" w:hAnsi="Verdana" w:cs="Times New Roman"/>
          <w:b/>
          <w:color w:val="FF0000"/>
        </w:rPr>
      </w:pPr>
      <w:r w:rsidRPr="00CB074B">
        <w:rPr>
          <w:rFonts w:ascii="Verdana" w:eastAsia="Calibri" w:hAnsi="Verdana" w:cs="Times New Roman"/>
          <w:b/>
        </w:rPr>
        <w:t xml:space="preserve">Част </w:t>
      </w:r>
      <w:r w:rsidRPr="00CB074B">
        <w:rPr>
          <w:rFonts w:ascii="Verdana" w:eastAsia="Calibri" w:hAnsi="Verdana" w:cs="Times New Roman"/>
          <w:b/>
          <w:lang w:val="en-US"/>
        </w:rPr>
        <w:t>V</w:t>
      </w:r>
      <w:r w:rsidRPr="00CB074B">
        <w:rPr>
          <w:rFonts w:ascii="Verdana" w:eastAsia="Calibri" w:hAnsi="Verdana" w:cs="Times New Roman"/>
          <w:b/>
        </w:rPr>
        <w:t xml:space="preserve"> – </w:t>
      </w:r>
      <w:r w:rsidR="00ED04C3" w:rsidRPr="00CB074B">
        <w:rPr>
          <w:rFonts w:ascii="Verdana" w:eastAsia="Calibri" w:hAnsi="Verdana" w:cs="Times New Roman"/>
          <w:b/>
        </w:rPr>
        <w:t xml:space="preserve">Описание на </w:t>
      </w:r>
      <w:r w:rsidR="0005790F" w:rsidRPr="00CB074B">
        <w:rPr>
          <w:rFonts w:ascii="Verdana" w:eastAsia="Calibri" w:hAnsi="Verdana" w:cs="Times New Roman"/>
          <w:b/>
          <w:szCs w:val="20"/>
        </w:rPr>
        <w:t>съоръжението</w:t>
      </w:r>
      <w:r w:rsidR="00ED04C3" w:rsidRPr="00CB074B">
        <w:rPr>
          <w:rFonts w:ascii="Verdana" w:eastAsia="Calibri" w:hAnsi="Verdana" w:cs="Times New Roman"/>
          <w:b/>
          <w:sz w:val="24"/>
        </w:rPr>
        <w:t xml:space="preserve"> </w:t>
      </w:r>
      <w:r w:rsidR="00ED04C3" w:rsidRPr="00CB074B">
        <w:rPr>
          <w:rFonts w:ascii="Verdana" w:eastAsia="Calibri" w:hAnsi="Verdana" w:cs="Times New Roman"/>
          <w:b/>
        </w:rPr>
        <w:t>за вписване в регистъра по чл. 20 ал.2 от ЗХ</w:t>
      </w:r>
      <w:r w:rsidRPr="00CB074B">
        <w:rPr>
          <w:rFonts w:ascii="Verdana" w:eastAsia="Calibri" w:hAnsi="Verdana" w:cs="Times New Roman"/>
          <w:b/>
        </w:rPr>
        <w:t xml:space="preserve">  </w:t>
      </w:r>
    </w:p>
    <w:tbl>
      <w:tblPr>
        <w:tblW w:w="9356" w:type="dxa"/>
        <w:tblInd w:w="-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5812"/>
      </w:tblGrid>
      <w:tr w:rsidR="00381F35" w:rsidRPr="00CB074B" w:rsidTr="00381F35">
        <w:trPr>
          <w:trHeight w:val="246"/>
        </w:trPr>
        <w:tc>
          <w:tcPr>
            <w:tcW w:w="9356" w:type="dxa"/>
            <w:gridSpan w:val="2"/>
            <w:shd w:val="clear" w:color="auto" w:fill="E0E0E0"/>
            <w:hideMark/>
          </w:tcPr>
          <w:p w:rsidR="00381F35" w:rsidRPr="00CB074B" w:rsidRDefault="00381F35" w:rsidP="00381F35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color w:val="FF0000"/>
                <w:sz w:val="20"/>
                <w:szCs w:val="20"/>
              </w:rPr>
            </w:pPr>
            <w:r w:rsidRPr="00CB074B">
              <w:rPr>
                <w:rFonts w:ascii="Verdana" w:eastAsia="Calibri" w:hAnsi="Verdana" w:cs="Times New Roman"/>
                <w:b/>
                <w:sz w:val="20"/>
                <w:szCs w:val="20"/>
              </w:rPr>
              <w:t>Описание на продукта</w:t>
            </w:r>
          </w:p>
        </w:tc>
      </w:tr>
      <w:tr w:rsidR="00381F35" w:rsidRPr="00CB074B" w:rsidTr="00F936FE">
        <w:trPr>
          <w:trHeight w:val="116"/>
        </w:trPr>
        <w:tc>
          <w:tcPr>
            <w:tcW w:w="3544" w:type="dxa"/>
            <w:vAlign w:val="center"/>
          </w:tcPr>
          <w:p w:rsidR="00381F35" w:rsidRPr="00CB074B" w:rsidRDefault="00381F35" w:rsidP="0005790F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Наименование на </w:t>
            </w:r>
            <w:r w:rsidR="0005790F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съоръжението</w:t>
            </w:r>
          </w:p>
        </w:tc>
        <w:tc>
          <w:tcPr>
            <w:tcW w:w="5812" w:type="dxa"/>
            <w:vAlign w:val="center"/>
            <w:hideMark/>
          </w:tcPr>
          <w:p w:rsidR="00381F35" w:rsidRPr="00CB074B" w:rsidRDefault="00381F35" w:rsidP="00381F35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</w:rPr>
            </w:pPr>
          </w:p>
        </w:tc>
      </w:tr>
      <w:tr w:rsidR="00F936FE" w:rsidRPr="00CB074B" w:rsidTr="00F936FE">
        <w:trPr>
          <w:trHeight w:val="116"/>
        </w:trPr>
        <w:tc>
          <w:tcPr>
            <w:tcW w:w="3544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Тип/Версия/Модификация</w:t>
            </w:r>
          </w:p>
        </w:tc>
        <w:tc>
          <w:tcPr>
            <w:tcW w:w="5812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</w:rPr>
            </w:pPr>
          </w:p>
        </w:tc>
      </w:tr>
      <w:tr w:rsidR="00202F8F" w:rsidRPr="00CB074B" w:rsidTr="00F936FE">
        <w:trPr>
          <w:trHeight w:val="116"/>
        </w:trPr>
        <w:tc>
          <w:tcPr>
            <w:tcW w:w="3544" w:type="dxa"/>
            <w:vAlign w:val="center"/>
          </w:tcPr>
          <w:p w:rsidR="00202F8F" w:rsidRPr="00CB074B" w:rsidRDefault="008A0ADD" w:rsidP="00202F8F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Допълнителна информация</w:t>
            </w: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5812" w:type="dxa"/>
            <w:vAlign w:val="center"/>
          </w:tcPr>
          <w:p w:rsidR="00202F8F" w:rsidRPr="00CB074B" w:rsidRDefault="00202F8F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</w:rPr>
            </w:pPr>
          </w:p>
        </w:tc>
      </w:tr>
      <w:tr w:rsidR="00F936FE" w:rsidRPr="00CB074B" w:rsidTr="00F936FE">
        <w:trPr>
          <w:trHeight w:val="168"/>
        </w:trPr>
        <w:tc>
          <w:tcPr>
            <w:tcW w:w="3544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Производител</w:t>
            </w:r>
          </w:p>
        </w:tc>
        <w:tc>
          <w:tcPr>
            <w:tcW w:w="5812" w:type="dxa"/>
            <w:vAlign w:val="center"/>
            <w:hideMark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  <w:lang w:val="ru-RU"/>
              </w:rPr>
            </w:pPr>
          </w:p>
        </w:tc>
      </w:tr>
      <w:tr w:rsidR="00F936FE" w:rsidRPr="00CB074B" w:rsidTr="00F936FE">
        <w:trPr>
          <w:trHeight w:val="168"/>
        </w:trPr>
        <w:tc>
          <w:tcPr>
            <w:tcW w:w="3544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Издаден лиценз на производител №                                       </w:t>
            </w:r>
            <w:r w:rsidRPr="00CB074B">
              <w:rPr>
                <w:rFonts w:ascii="Verdana" w:eastAsia="Calibri" w:hAnsi="Verdana" w:cs="Times New Roman"/>
                <w:i/>
                <w:sz w:val="16"/>
                <w:szCs w:val="16"/>
              </w:rPr>
              <w:t>(ако е приложимо)</w:t>
            </w:r>
          </w:p>
        </w:tc>
        <w:tc>
          <w:tcPr>
            <w:tcW w:w="5812" w:type="dxa"/>
            <w:vAlign w:val="center"/>
            <w:hideMark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noProof/>
                <w:color w:val="FF0000"/>
                <w:sz w:val="18"/>
                <w:szCs w:val="18"/>
              </w:rPr>
            </w:pPr>
          </w:p>
        </w:tc>
      </w:tr>
      <w:tr w:rsidR="00F936FE" w:rsidRPr="00CB074B" w:rsidTr="00F936FE">
        <w:trPr>
          <w:trHeight w:val="168"/>
        </w:trPr>
        <w:tc>
          <w:tcPr>
            <w:tcW w:w="3544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Протокол от изпитване</w:t>
            </w:r>
          </w:p>
        </w:tc>
        <w:tc>
          <w:tcPr>
            <w:tcW w:w="5812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</w:rPr>
            </w:pPr>
          </w:p>
        </w:tc>
      </w:tr>
      <w:tr w:rsidR="00F936FE" w:rsidRPr="00CB074B" w:rsidTr="00F936FE">
        <w:trPr>
          <w:trHeight w:val="168"/>
        </w:trPr>
        <w:tc>
          <w:tcPr>
            <w:tcW w:w="3544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Вид на игра</w:t>
            </w:r>
          </w:p>
        </w:tc>
        <w:tc>
          <w:tcPr>
            <w:tcW w:w="5812" w:type="dxa"/>
            <w:vAlign w:val="center"/>
          </w:tcPr>
          <w:p w:rsidR="00F936FE" w:rsidRPr="00CB074B" w:rsidRDefault="00F936FE" w:rsidP="00F936FE">
            <w:pPr>
              <w:tabs>
                <w:tab w:val="center" w:pos="4320"/>
                <w:tab w:val="right" w:pos="8640"/>
              </w:tabs>
              <w:spacing w:after="0"/>
              <w:jc w:val="center"/>
              <w:rPr>
                <w:rFonts w:ascii="Verdana" w:eastAsia="Calibri" w:hAnsi="Verdana" w:cs="Times New Roman"/>
                <w:color w:val="FF0000"/>
                <w:sz w:val="18"/>
                <w:szCs w:val="18"/>
              </w:rPr>
            </w:pPr>
          </w:p>
        </w:tc>
      </w:tr>
    </w:tbl>
    <w:p w:rsidR="008A0ADD" w:rsidRPr="00CB074B" w:rsidRDefault="00360DAF" w:rsidP="008A0ADD">
      <w:pPr>
        <w:spacing w:after="0"/>
        <w:jc w:val="both"/>
        <w:rPr>
          <w:rFonts w:ascii="Verdana" w:eastAsia="Calibri" w:hAnsi="Verdana" w:cs="Times New Roman"/>
          <w:i/>
          <w:sz w:val="16"/>
          <w:szCs w:val="16"/>
        </w:rPr>
      </w:pPr>
      <w:r w:rsidRPr="00CB074B">
        <w:rPr>
          <w:rFonts w:ascii="Verdana" w:eastAsia="Calibri" w:hAnsi="Verdana" w:cs="Times New Roman"/>
          <w:b/>
          <w:i/>
          <w:sz w:val="16"/>
          <w:szCs w:val="16"/>
        </w:rPr>
        <w:t xml:space="preserve">&gt;&gt; </w:t>
      </w:r>
      <w:r w:rsidR="008A0ADD" w:rsidRPr="00CB074B">
        <w:rPr>
          <w:rFonts w:ascii="Verdana" w:eastAsia="Calibri" w:hAnsi="Verdana" w:cs="Times New Roman"/>
          <w:b/>
          <w:i/>
          <w:sz w:val="16"/>
          <w:szCs w:val="16"/>
        </w:rPr>
        <w:t>Допълнителна информация включва:</w:t>
      </w:r>
      <w:r w:rsidR="008A0ADD" w:rsidRPr="00CB074B">
        <w:rPr>
          <w:rFonts w:ascii="Verdana" w:eastAsia="Calibri" w:hAnsi="Verdana" w:cs="Times New Roman"/>
          <w:i/>
          <w:sz w:val="16"/>
          <w:szCs w:val="16"/>
        </w:rPr>
        <w:t xml:space="preserve"> Корпус/тип/ брой игрални места/ Брой нива на премия джакпот/ Максимален брой свързани игрални автомати /Начин на свързване (една или няколко зали)/Тип на ГСЧ/ </w:t>
      </w:r>
      <w:proofErr w:type="spellStart"/>
      <w:r w:rsidR="008A0ADD" w:rsidRPr="00CB074B">
        <w:rPr>
          <w:rFonts w:ascii="Verdana" w:eastAsia="Calibri" w:hAnsi="Verdana" w:cs="Times New Roman"/>
          <w:i/>
          <w:sz w:val="16"/>
          <w:szCs w:val="16"/>
        </w:rPr>
        <w:t>Максимален.брой</w:t>
      </w:r>
      <w:proofErr w:type="spellEnd"/>
      <w:r w:rsidR="008A0ADD" w:rsidRPr="00CB074B">
        <w:rPr>
          <w:rFonts w:ascii="Verdana" w:eastAsia="Calibri" w:hAnsi="Verdana" w:cs="Times New Roman"/>
          <w:i/>
          <w:sz w:val="16"/>
          <w:szCs w:val="16"/>
        </w:rPr>
        <w:t xml:space="preserve"> игрални сесии</w:t>
      </w:r>
    </w:p>
    <w:p w:rsidR="00ED4E71" w:rsidRPr="00CB074B" w:rsidRDefault="008A0ADD" w:rsidP="00CB074B">
      <w:pPr>
        <w:spacing w:after="360"/>
        <w:rPr>
          <w:rFonts w:ascii="Verdana" w:eastAsia="Calibri" w:hAnsi="Verdana" w:cs="Times New Roman"/>
          <w:b/>
          <w:sz w:val="16"/>
          <w:szCs w:val="16"/>
        </w:rPr>
      </w:pPr>
      <w:r w:rsidRPr="00CB074B">
        <w:rPr>
          <w:rFonts w:ascii="Verdana" w:eastAsia="Calibri" w:hAnsi="Verdana" w:cs="Times New Roman"/>
          <w:b/>
          <w:i/>
          <w:sz w:val="16"/>
          <w:szCs w:val="16"/>
        </w:rPr>
        <w:lastRenderedPageBreak/>
        <w:t xml:space="preserve">&gt;&gt; </w:t>
      </w:r>
      <w:r w:rsidR="00360DAF" w:rsidRPr="00CB074B">
        <w:rPr>
          <w:rFonts w:ascii="Verdana" w:eastAsia="Calibri" w:hAnsi="Verdana" w:cs="Times New Roman"/>
          <w:b/>
          <w:i/>
          <w:sz w:val="16"/>
          <w:szCs w:val="16"/>
        </w:rPr>
        <w:t>Отбелязва се, когато е приложимо.</w:t>
      </w: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5"/>
        <w:gridCol w:w="855"/>
        <w:gridCol w:w="992"/>
        <w:gridCol w:w="3211"/>
        <w:gridCol w:w="2734"/>
      </w:tblGrid>
      <w:tr w:rsidR="00ED4E71" w:rsidRPr="00CB074B" w:rsidTr="00C04EE7">
        <w:trPr>
          <w:cantSplit/>
          <w:trHeight w:val="245"/>
        </w:trPr>
        <w:tc>
          <w:tcPr>
            <w:tcW w:w="70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D4E71" w:rsidRPr="00CB074B" w:rsidRDefault="00ED4E71" w:rsidP="00381F35">
            <w:pPr>
              <w:spacing w:after="0"/>
              <w:ind w:right="-108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Дата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ED4E71" w:rsidRPr="00CB074B" w:rsidRDefault="000A7BC6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д</w:t>
            </w:r>
            <w:r w:rsidR="00ED4E71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ен</w:t>
            </w:r>
          </w:p>
        </w:tc>
        <w:tc>
          <w:tcPr>
            <w:tcW w:w="85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ED4E71" w:rsidRPr="00CB074B" w:rsidRDefault="00ED4E71" w:rsidP="001F1FD8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месец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ED4E71" w:rsidRPr="00CB074B" w:rsidRDefault="00ED4E71" w:rsidP="001F1FD8">
            <w:pPr>
              <w:tabs>
                <w:tab w:val="left" w:pos="105"/>
                <w:tab w:val="left" w:pos="521"/>
              </w:tabs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година</w:t>
            </w:r>
          </w:p>
        </w:tc>
        <w:tc>
          <w:tcPr>
            <w:tcW w:w="321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ED4E71" w:rsidRPr="00CB074B" w:rsidRDefault="00ED4E71" w:rsidP="00ED04C3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Подпис на</w:t>
            </w:r>
            <w:r w:rsidR="000A7BC6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законния представител или на</w:t>
            </w:r>
            <w:r w:rsidR="00ED04C3" w:rsidRPr="00CB074B">
              <w:rPr>
                <w:rFonts w:ascii="Verdana" w:eastAsia="Calibri" w:hAnsi="Verdana" w:cs="Times New Roman"/>
                <w:sz w:val="18"/>
                <w:szCs w:val="18"/>
              </w:rPr>
              <w:t xml:space="preserve"> </w:t>
            </w: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упълномощеното лице</w:t>
            </w:r>
          </w:p>
        </w:tc>
        <w:tc>
          <w:tcPr>
            <w:tcW w:w="2734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6"/>
                <w:szCs w:val="16"/>
              </w:rPr>
            </w:pPr>
          </w:p>
        </w:tc>
      </w:tr>
      <w:tr w:rsidR="00ED4E71" w:rsidRPr="00CB074B" w:rsidTr="00C04EE7">
        <w:trPr>
          <w:cantSplit/>
          <w:trHeight w:val="324"/>
        </w:trPr>
        <w:tc>
          <w:tcPr>
            <w:tcW w:w="70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3211" w:type="dxa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</w:tc>
        <w:tc>
          <w:tcPr>
            <w:tcW w:w="2734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ED4E71" w:rsidRPr="00CB074B" w:rsidRDefault="00ED4E71" w:rsidP="001F1FD8">
            <w:pPr>
              <w:spacing w:after="0"/>
              <w:rPr>
                <w:rFonts w:ascii="Verdana" w:eastAsia="Calibri" w:hAnsi="Verdana" w:cs="Times New Roman"/>
                <w:sz w:val="16"/>
                <w:szCs w:val="16"/>
              </w:rPr>
            </w:pPr>
          </w:p>
        </w:tc>
      </w:tr>
    </w:tbl>
    <w:p w:rsidR="00ED4E71" w:rsidRPr="00CB074B" w:rsidRDefault="00ED4E71" w:rsidP="00ED4E71">
      <w:pPr>
        <w:spacing w:after="0"/>
        <w:jc w:val="center"/>
        <w:rPr>
          <w:rFonts w:ascii="Verdana" w:eastAsia="Calibri" w:hAnsi="Verdana" w:cs="Times New Roman"/>
          <w:b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11"/>
        <w:gridCol w:w="3211"/>
        <w:gridCol w:w="2734"/>
      </w:tblGrid>
      <w:tr w:rsidR="0037281F" w:rsidRPr="00CB074B" w:rsidTr="0030085B">
        <w:trPr>
          <w:cantSplit/>
          <w:trHeight w:val="614"/>
        </w:trPr>
        <w:tc>
          <w:tcPr>
            <w:tcW w:w="3411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37281F" w:rsidRPr="00CB074B" w:rsidRDefault="0037281F" w:rsidP="009715DB">
            <w:pPr>
              <w:tabs>
                <w:tab w:val="left" w:pos="105"/>
                <w:tab w:val="left" w:pos="521"/>
              </w:tabs>
              <w:spacing w:after="0"/>
              <w:jc w:val="both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Известна ми е отговорността по</w:t>
            </w:r>
            <w:r w:rsidR="009715DB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 чл. 313 от Наказателния кодекс </w:t>
            </w: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за </w:t>
            </w:r>
            <w:r w:rsidR="009715DB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вписани неверни данни </w:t>
            </w:r>
            <w:r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>в приложените към искането документи</w:t>
            </w:r>
            <w:r w:rsidR="009715DB" w:rsidRPr="00CB074B">
              <w:rPr>
                <w:rFonts w:ascii="Verdana" w:eastAsia="Calibri" w:hAnsi="Verdana" w:cs="Times New Roman"/>
                <w:b/>
                <w:sz w:val="18"/>
                <w:szCs w:val="18"/>
              </w:rPr>
              <w:t xml:space="preserve">. </w:t>
            </w:r>
          </w:p>
        </w:tc>
        <w:tc>
          <w:tcPr>
            <w:tcW w:w="3211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37281F" w:rsidRPr="00CB074B" w:rsidRDefault="0037281F" w:rsidP="00235E52">
            <w:pPr>
              <w:spacing w:after="0"/>
              <w:jc w:val="center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sz w:val="18"/>
                <w:szCs w:val="18"/>
              </w:rPr>
              <w:t>Подпис на законния представител или на упълномощеното лице</w:t>
            </w:r>
          </w:p>
        </w:tc>
        <w:tc>
          <w:tcPr>
            <w:tcW w:w="273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  <w:hideMark/>
          </w:tcPr>
          <w:p w:rsidR="0037281F" w:rsidRPr="00CB074B" w:rsidRDefault="0037281F" w:rsidP="00235E52">
            <w:pPr>
              <w:spacing w:after="0"/>
              <w:rPr>
                <w:rFonts w:ascii="Verdana" w:eastAsia="Calibri" w:hAnsi="Verdana" w:cs="Times New Roman"/>
                <w:sz w:val="16"/>
                <w:szCs w:val="16"/>
              </w:rPr>
            </w:pPr>
          </w:p>
        </w:tc>
      </w:tr>
    </w:tbl>
    <w:p w:rsidR="0037281F" w:rsidRPr="00CB074B" w:rsidRDefault="0037281F" w:rsidP="00ED4E71">
      <w:pPr>
        <w:spacing w:after="0"/>
        <w:jc w:val="center"/>
        <w:rPr>
          <w:rFonts w:ascii="Verdana" w:eastAsia="Calibri" w:hAnsi="Verdana" w:cs="Times New Roman"/>
          <w:b/>
          <w:sz w:val="16"/>
          <w:szCs w:val="16"/>
        </w:rPr>
      </w:pPr>
    </w:p>
    <w:tbl>
      <w:tblPr>
        <w:tblW w:w="935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"/>
        <w:gridCol w:w="8962"/>
      </w:tblGrid>
      <w:tr w:rsidR="00ED4E71" w:rsidRPr="00CB074B" w:rsidTr="001F1FD8">
        <w:trPr>
          <w:trHeight w:val="61"/>
        </w:trPr>
        <w:tc>
          <w:tcPr>
            <w:tcW w:w="935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D4E71" w:rsidRPr="00CB074B" w:rsidRDefault="00ED4E71" w:rsidP="001F1FD8">
            <w:pPr>
              <w:widowControl w:val="0"/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  <w:r w:rsidRPr="00CB074B">
              <w:rPr>
                <w:rFonts w:ascii="Verdana" w:eastAsia="Calibri" w:hAnsi="Verdana" w:cs="Times New Roman"/>
                <w:b/>
                <w:sz w:val="16"/>
                <w:szCs w:val="16"/>
              </w:rPr>
              <w:t xml:space="preserve">Служебно ползване на документи, постъпили в БИМ във връзка с предишни производства, </w:t>
            </w:r>
            <w:proofErr w:type="spellStart"/>
            <w:r w:rsidRPr="00CB074B">
              <w:rPr>
                <w:rFonts w:ascii="Verdana" w:eastAsia="Calibri" w:hAnsi="Verdana" w:cs="Times New Roman"/>
                <w:b/>
                <w:sz w:val="16"/>
                <w:szCs w:val="16"/>
              </w:rPr>
              <w:t>относими</w:t>
            </w:r>
            <w:proofErr w:type="spellEnd"/>
            <w:r w:rsidRPr="00CB074B">
              <w:rPr>
                <w:rFonts w:ascii="Verdana" w:eastAsia="Calibri" w:hAnsi="Verdana" w:cs="Times New Roman"/>
                <w:b/>
                <w:sz w:val="16"/>
                <w:szCs w:val="16"/>
              </w:rPr>
              <w:t xml:space="preserve"> към искането и чийто срок на действие не е изтекъл:</w:t>
            </w:r>
          </w:p>
          <w:p w:rsidR="00ED4E71" w:rsidRPr="00CB074B" w:rsidRDefault="00ED4E71" w:rsidP="001F1FD8">
            <w:pPr>
              <w:widowControl w:val="0"/>
              <w:autoSpaceDE w:val="0"/>
              <w:autoSpaceDN w:val="0"/>
              <w:adjustRightInd w:val="0"/>
              <w:spacing w:after="0"/>
              <w:ind w:right="-18"/>
              <w:jc w:val="both"/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CB074B">
              <w:rPr>
                <w:rFonts w:ascii="Verdana" w:eastAsia="Calibri" w:hAnsi="Verdana" w:cs="Times New Roman"/>
                <w:i/>
                <w:sz w:val="16"/>
                <w:szCs w:val="16"/>
              </w:rPr>
              <w:t>(</w:t>
            </w:r>
            <w:r w:rsidRPr="00CB074B">
              <w:rPr>
                <w:rFonts w:ascii="Verdana" w:eastAsia="Calibri" w:hAnsi="Verdana" w:cs="Times New Roman"/>
                <w:sz w:val="16"/>
                <w:szCs w:val="16"/>
              </w:rPr>
              <w:t>посочете наименование и дата на издаване на документа, в оригинал или като препис е представен, входящ номер и дата на предишното искане, с което е представен в БИМ и др.</w:t>
            </w:r>
            <w:r w:rsidRPr="00CB074B">
              <w:rPr>
                <w:rFonts w:ascii="Verdana" w:eastAsia="Calibri" w:hAnsi="Verdana" w:cs="Times New Roman"/>
                <w:i/>
                <w:sz w:val="16"/>
                <w:szCs w:val="16"/>
              </w:rPr>
              <w:t>)</w:t>
            </w:r>
          </w:p>
        </w:tc>
      </w:tr>
      <w:tr w:rsidR="00ED4E71" w:rsidRPr="00CB074B" w:rsidTr="001F1FD8">
        <w:trPr>
          <w:trHeight w:val="240"/>
        </w:trPr>
        <w:tc>
          <w:tcPr>
            <w:tcW w:w="394" w:type="dxa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:rsidR="00ED4E71" w:rsidRPr="00CB074B" w:rsidRDefault="00ED4E71" w:rsidP="000A7BC6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CB074B">
              <w:rPr>
                <w:rFonts w:ascii="Verdana" w:eastAsia="Calibri" w:hAnsi="Verdana" w:cs="Times New Roman"/>
                <w:sz w:val="16"/>
                <w:szCs w:val="16"/>
              </w:rPr>
              <w:t>1.</w:t>
            </w:r>
          </w:p>
        </w:tc>
        <w:tc>
          <w:tcPr>
            <w:tcW w:w="8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jc w:val="both"/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</w:tc>
      </w:tr>
      <w:tr w:rsidR="00ED4E71" w:rsidRPr="00CB074B" w:rsidTr="001F1FD8">
        <w:trPr>
          <w:trHeight w:val="240"/>
        </w:trPr>
        <w:tc>
          <w:tcPr>
            <w:tcW w:w="394" w:type="dxa"/>
            <w:tcBorders>
              <w:top w:val="single" w:sz="4" w:space="0" w:color="auto"/>
            </w:tcBorders>
            <w:shd w:val="clear" w:color="auto" w:fill="E0E0E0"/>
          </w:tcPr>
          <w:p w:rsidR="00ED4E71" w:rsidRPr="00CB074B" w:rsidRDefault="00ED4E71" w:rsidP="000A7BC6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jc w:val="center"/>
              <w:rPr>
                <w:rFonts w:ascii="Verdana" w:eastAsia="Calibri" w:hAnsi="Verdana" w:cs="Times New Roman"/>
                <w:sz w:val="16"/>
                <w:szCs w:val="16"/>
              </w:rPr>
            </w:pPr>
            <w:r w:rsidRPr="00CB074B">
              <w:rPr>
                <w:rFonts w:ascii="Verdana" w:eastAsia="Calibri" w:hAnsi="Verdana" w:cs="Times New Roman"/>
                <w:sz w:val="16"/>
                <w:szCs w:val="16"/>
              </w:rPr>
              <w:t>2.</w:t>
            </w:r>
          </w:p>
        </w:tc>
        <w:tc>
          <w:tcPr>
            <w:tcW w:w="8962" w:type="dxa"/>
            <w:tcBorders>
              <w:top w:val="single" w:sz="4" w:space="0" w:color="auto"/>
            </w:tcBorders>
            <w:shd w:val="clear" w:color="auto" w:fill="FFFFFF"/>
          </w:tcPr>
          <w:p w:rsidR="00ED4E71" w:rsidRPr="00CB074B" w:rsidRDefault="00ED4E71" w:rsidP="001F1FD8">
            <w:pPr>
              <w:widowControl w:val="0"/>
              <w:autoSpaceDE w:val="0"/>
              <w:autoSpaceDN w:val="0"/>
              <w:adjustRightInd w:val="0"/>
              <w:spacing w:after="0"/>
              <w:ind w:right="-108"/>
              <w:jc w:val="both"/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</w:tc>
      </w:tr>
    </w:tbl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Забележки:</w:t>
      </w:r>
    </w:p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1. В случай, че някой от документите е представен на език, различен от български, същият следва да придружен от официален превод на български език.</w:t>
      </w:r>
    </w:p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“Официален превод” е превод, извършен от преводач, който има сключен договор с Министерството на външните работи за извършване на официални преводи.</w:t>
      </w:r>
    </w:p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2. Всички документи, за които не е посочено изрично, че се представят в оригинал, могат да се представят и като официално заверени преписи.</w:t>
      </w:r>
    </w:p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“Официално заверен препис” по смисъла на наредбата е нотариално заверен препис от документ или препис от документ, заверен от лицето, което го е издало или съставило.</w:t>
      </w:r>
    </w:p>
    <w:p w:rsidR="00ED4E71" w:rsidRPr="00CB074B" w:rsidRDefault="00ED4E71" w:rsidP="00C04EE7">
      <w:pPr>
        <w:spacing w:after="0" w:line="276" w:lineRule="auto"/>
        <w:ind w:right="-244"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3. В случай, че документите се подават от лица, които не са граждани на или не са регистрирани в Република България, тези документи се предоставят с опис към искането във форма и със съдържание, съответни на националното законодателство на лицето. Ако съответното национално законодателство не предвижда издаването на необходимия документ от компетентен държавен орган, това се удостоверява в изрична нотариално заверена декларация на лицето, в която то декларира и наличието или липсата на обстоятелствата, за които се изисква представянето на документа.</w:t>
      </w:r>
    </w:p>
    <w:p w:rsidR="00ED4E71" w:rsidRPr="00CB074B" w:rsidRDefault="00ED4E71" w:rsidP="00ED4E71">
      <w:pPr>
        <w:spacing w:after="0" w:line="276" w:lineRule="auto"/>
        <w:ind w:firstLine="567"/>
        <w:jc w:val="both"/>
        <w:rPr>
          <w:rFonts w:ascii="Verdana" w:eastAsia="Calibri" w:hAnsi="Verdana" w:cs="Times New Roman"/>
          <w:i/>
          <w:iCs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 xml:space="preserve">Българския институт по метрология обработва и защитава личните Ви данни, съобразно изискванията на </w:t>
      </w:r>
      <w:r w:rsidRPr="00CB074B">
        <w:rPr>
          <w:rFonts w:ascii="Verdana" w:eastAsia="Calibri" w:hAnsi="Verdana" w:cs="Times New Roman"/>
          <w:b/>
          <w:i/>
          <w:iCs/>
          <w:sz w:val="12"/>
          <w:szCs w:val="12"/>
        </w:rPr>
        <w:t xml:space="preserve">Закона за защита на личните данни(ЗЗЛД) </w:t>
      </w:r>
      <w:r w:rsidRPr="00CB074B">
        <w:rPr>
          <w:rFonts w:ascii="Verdana" w:eastAsia="Calibri" w:hAnsi="Verdana" w:cs="Times New Roman"/>
          <w:i/>
          <w:iCs/>
          <w:sz w:val="12"/>
          <w:szCs w:val="12"/>
        </w:rPr>
        <w:t>и Регламент (ЕС) 2016/679 на Европейския парламент и на Съвета от 27 април 2016 г.</w:t>
      </w:r>
    </w:p>
    <w:p w:rsidR="00327E29" w:rsidRPr="00CB074B" w:rsidRDefault="00ED4E71" w:rsidP="00F936FE">
      <w:pPr>
        <w:spacing w:after="0" w:line="276" w:lineRule="auto"/>
        <w:ind w:firstLine="567"/>
        <w:jc w:val="both"/>
        <w:rPr>
          <w:rFonts w:ascii="Verdana" w:eastAsia="Calibri" w:hAnsi="Verdana" w:cs="Times New Roman"/>
          <w:i/>
          <w:iCs/>
          <w:color w:val="000099"/>
          <w:sz w:val="12"/>
          <w:szCs w:val="12"/>
        </w:rPr>
      </w:pPr>
      <w:r w:rsidRPr="00CB074B">
        <w:rPr>
          <w:rFonts w:ascii="Verdana" w:eastAsia="Calibri" w:hAnsi="Verdana" w:cs="Times New Roman"/>
          <w:i/>
          <w:iCs/>
          <w:sz w:val="12"/>
          <w:szCs w:val="12"/>
        </w:rPr>
        <w:t xml:space="preserve">Повече подробности за ангажиментите на Българския институт по метрология, в качеството ѝ на администратор на лични данни, можете да намерите в </w:t>
      </w:r>
      <w:r w:rsidRPr="00CB074B">
        <w:rPr>
          <w:rFonts w:ascii="Verdana" w:eastAsia="Calibri" w:hAnsi="Verdana" w:cs="Times New Roman"/>
          <w:b/>
          <w:i/>
          <w:iCs/>
          <w:sz w:val="12"/>
          <w:szCs w:val="12"/>
        </w:rPr>
        <w:t>www.bim.government.bg</w:t>
      </w:r>
    </w:p>
    <w:sectPr w:rsidR="00327E29" w:rsidRPr="00CB074B" w:rsidSect="00C04EE7">
      <w:headerReference w:type="default" r:id="rId6"/>
      <w:pgSz w:w="11906" w:h="16838"/>
      <w:pgMar w:top="-851" w:right="1440" w:bottom="1134" w:left="1440" w:header="36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A8C" w:rsidRDefault="00A57A8C" w:rsidP="00ED4E71">
      <w:pPr>
        <w:spacing w:after="0" w:line="240" w:lineRule="auto"/>
      </w:pPr>
      <w:r>
        <w:separator/>
      </w:r>
    </w:p>
  </w:endnote>
  <w:endnote w:type="continuationSeparator" w:id="0">
    <w:p w:rsidR="00A57A8C" w:rsidRDefault="00A57A8C" w:rsidP="00ED4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A8C" w:rsidRDefault="00A57A8C" w:rsidP="00ED4E71">
      <w:pPr>
        <w:spacing w:after="0" w:line="240" w:lineRule="auto"/>
      </w:pPr>
      <w:r>
        <w:separator/>
      </w:r>
    </w:p>
  </w:footnote>
  <w:footnote w:type="continuationSeparator" w:id="0">
    <w:p w:rsidR="00A57A8C" w:rsidRDefault="00A57A8C" w:rsidP="00ED4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D88" w:rsidRPr="00CB074B" w:rsidRDefault="00AE3D88" w:rsidP="001F1FD8">
    <w:pPr>
      <w:jc w:val="right"/>
      <w:rPr>
        <w:rFonts w:ascii="Verdana" w:hAnsi="Verdana"/>
        <w:b/>
        <w:sz w:val="20"/>
        <w:szCs w:val="20"/>
      </w:rPr>
    </w:pPr>
    <w:r w:rsidRPr="00CB074B">
      <w:rPr>
        <w:rFonts w:ascii="Verdana" w:hAnsi="Verdana"/>
        <w:b/>
        <w:sz w:val="20"/>
        <w:szCs w:val="20"/>
      </w:rPr>
      <w:t>ПРИЛОЖЕНИЕ №</w:t>
    </w:r>
    <w:r w:rsidR="00CB074B" w:rsidRPr="00CB074B">
      <w:rPr>
        <w:rFonts w:ascii="Verdana" w:hAnsi="Verdana"/>
        <w:b/>
        <w:sz w:val="20"/>
        <w:szCs w:val="20"/>
        <w:lang w:val="en-US"/>
      </w:rPr>
      <w:t xml:space="preserve"> </w:t>
    </w:r>
    <w:r w:rsidRPr="00CB074B">
      <w:rPr>
        <w:rFonts w:ascii="Verdana" w:hAnsi="Verdana"/>
        <w:b/>
        <w:sz w:val="20"/>
        <w:szCs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71"/>
    <w:rsid w:val="0005790F"/>
    <w:rsid w:val="000A7BC6"/>
    <w:rsid w:val="001177ED"/>
    <w:rsid w:val="0012695F"/>
    <w:rsid w:val="001F1FD8"/>
    <w:rsid w:val="00202F8F"/>
    <w:rsid w:val="002A1DD0"/>
    <w:rsid w:val="00327E29"/>
    <w:rsid w:val="00360DAF"/>
    <w:rsid w:val="0037281F"/>
    <w:rsid w:val="00381F35"/>
    <w:rsid w:val="004B7F06"/>
    <w:rsid w:val="004E0746"/>
    <w:rsid w:val="00590FBD"/>
    <w:rsid w:val="008A0ADD"/>
    <w:rsid w:val="009715DB"/>
    <w:rsid w:val="00975415"/>
    <w:rsid w:val="00A31988"/>
    <w:rsid w:val="00A57A8C"/>
    <w:rsid w:val="00A7382D"/>
    <w:rsid w:val="00AC34EF"/>
    <w:rsid w:val="00AE3A81"/>
    <w:rsid w:val="00AE3D88"/>
    <w:rsid w:val="00B86ACE"/>
    <w:rsid w:val="00BE5E27"/>
    <w:rsid w:val="00C04EE7"/>
    <w:rsid w:val="00C24275"/>
    <w:rsid w:val="00C90665"/>
    <w:rsid w:val="00CB074B"/>
    <w:rsid w:val="00D84447"/>
    <w:rsid w:val="00DB29B9"/>
    <w:rsid w:val="00E127F7"/>
    <w:rsid w:val="00ED04C3"/>
    <w:rsid w:val="00ED4E71"/>
    <w:rsid w:val="00F4551C"/>
    <w:rsid w:val="00F75461"/>
    <w:rsid w:val="00F93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C91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81F"/>
    <w:pPr>
      <w:spacing w:after="160" w:line="259" w:lineRule="auto"/>
    </w:pPr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4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E71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ED4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E71"/>
    <w:rPr>
      <w:lang w:val="bg-BG"/>
    </w:rPr>
  </w:style>
  <w:style w:type="paragraph" w:styleId="ListParagraph">
    <w:name w:val="List Paragraph"/>
    <w:basedOn w:val="Normal"/>
    <w:uiPriority w:val="34"/>
    <w:qFormat/>
    <w:rsid w:val="00360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Iskane-registracia_</Template>
  <TotalTime>1</TotalTime>
  <Pages>3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L.Budakova</dc:creator>
  <cp:lastModifiedBy>Darina Velikova</cp:lastModifiedBy>
  <cp:revision>2</cp:revision>
  <dcterms:created xsi:type="dcterms:W3CDTF">2022-04-11T08:44:00Z</dcterms:created>
  <dcterms:modified xsi:type="dcterms:W3CDTF">2022-04-11T08:44:00Z</dcterms:modified>
</cp:coreProperties>
</file>