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BF" w:rsidRDefault="006A51BF">
      <w:r w:rsidRPr="008616D4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453.75pt;height:647.25pt;visibility:visible">
            <v:imagedata r:id="rId4" o:title=""/>
          </v:shape>
        </w:pict>
      </w:r>
    </w:p>
    <w:sectPr w:rsidR="006A51BF" w:rsidSect="00457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6260"/>
    <w:rsid w:val="00027096"/>
    <w:rsid w:val="000E4922"/>
    <w:rsid w:val="001736A5"/>
    <w:rsid w:val="001977E2"/>
    <w:rsid w:val="00367752"/>
    <w:rsid w:val="0045721C"/>
    <w:rsid w:val="004C6ADA"/>
    <w:rsid w:val="006A51BF"/>
    <w:rsid w:val="006C1DC3"/>
    <w:rsid w:val="00704D9B"/>
    <w:rsid w:val="007D3D05"/>
    <w:rsid w:val="00832809"/>
    <w:rsid w:val="008616D4"/>
    <w:rsid w:val="0092768F"/>
    <w:rsid w:val="009B67AC"/>
    <w:rsid w:val="00A1626D"/>
    <w:rsid w:val="00A87D37"/>
    <w:rsid w:val="00AA08A6"/>
    <w:rsid w:val="00B46260"/>
    <w:rsid w:val="00B61328"/>
    <w:rsid w:val="00B65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A87D37"/>
    <w:pPr>
      <w:spacing w:after="200" w:line="276" w:lineRule="auto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7D37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7D37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87D3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87D37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87D37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87D37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87D37"/>
    <w:pPr>
      <w:keepNext/>
      <w:keepLines/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87D37"/>
    <w:pPr>
      <w:keepNext/>
      <w:keepLines/>
      <w:spacing w:before="200" w:after="0"/>
      <w:outlineLvl w:val="7"/>
    </w:pPr>
    <w:rPr>
      <w:rFonts w:ascii="Cambria" w:eastAsia="Times New Roman" w:hAnsi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87D37"/>
    <w:pPr>
      <w:keepNext/>
      <w:keepLines/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7D3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87D3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87D37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87D37"/>
    <w:rPr>
      <w:rFonts w:ascii="Cambria" w:hAnsi="Cambria" w:cs="Cambria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87D37"/>
    <w:rPr>
      <w:rFonts w:ascii="Cambria" w:hAnsi="Cambria" w:cs="Cambria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87D37"/>
    <w:rPr>
      <w:rFonts w:ascii="Cambria" w:hAnsi="Cambria" w:cs="Cambria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87D37"/>
    <w:rPr>
      <w:rFonts w:ascii="Cambria" w:hAnsi="Cambria" w:cs="Cambria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87D37"/>
    <w:rPr>
      <w:rFonts w:ascii="Cambria" w:hAnsi="Cambria" w:cs="Cambria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87D37"/>
    <w:rPr>
      <w:rFonts w:ascii="Cambria" w:hAnsi="Cambria" w:cs="Cambria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A87D37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87D37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A87D37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87D37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99"/>
    <w:qFormat/>
    <w:rsid w:val="00A87D37"/>
    <w:rPr>
      <w:b/>
      <w:bCs/>
    </w:rPr>
  </w:style>
  <w:style w:type="paragraph" w:styleId="Caption">
    <w:name w:val="caption"/>
    <w:basedOn w:val="Normal"/>
    <w:next w:val="Normal"/>
    <w:uiPriority w:val="99"/>
    <w:qFormat/>
    <w:rsid w:val="00A87D37"/>
    <w:pPr>
      <w:spacing w:line="240" w:lineRule="auto"/>
    </w:pPr>
    <w:rPr>
      <w:b/>
      <w:bCs/>
      <w:color w:val="4F81BD"/>
      <w:sz w:val="18"/>
      <w:szCs w:val="18"/>
    </w:rPr>
  </w:style>
  <w:style w:type="character" w:styleId="Emphasis">
    <w:name w:val="Emphasis"/>
    <w:basedOn w:val="DefaultParagraphFont"/>
    <w:uiPriority w:val="99"/>
    <w:qFormat/>
    <w:rsid w:val="00A87D37"/>
    <w:rPr>
      <w:i/>
      <w:iCs/>
    </w:rPr>
  </w:style>
  <w:style w:type="paragraph" w:styleId="NoSpacing">
    <w:name w:val="No Spacing"/>
    <w:uiPriority w:val="99"/>
    <w:qFormat/>
    <w:rsid w:val="00A87D37"/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A87D37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A87D37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A87D37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87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87D37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A87D37"/>
    <w:rPr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A87D37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A87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99"/>
    <w:qFormat/>
    <w:rsid w:val="00A87D37"/>
    <w:rPr>
      <w:b/>
      <w:bCs/>
      <w:smallCaps/>
      <w:color w:val="auto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A87D3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A87D3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B46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62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0</Words>
  <Characters>1</Characters>
  <Application>Microsoft Office Outlook</Application>
  <DocSecurity>0</DocSecurity>
  <Lines>0</Lines>
  <Paragraphs>0</Paragraphs>
  <ScaleCrop>false</ScaleCrop>
  <Company>&lt;arabianhorse&gt;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EP</dc:creator>
  <cp:keywords/>
  <dc:description/>
  <cp:lastModifiedBy>pc</cp:lastModifiedBy>
  <cp:revision>3</cp:revision>
  <dcterms:created xsi:type="dcterms:W3CDTF">2024-03-27T12:29:00Z</dcterms:created>
  <dcterms:modified xsi:type="dcterms:W3CDTF">2024-03-27T12:30:00Z</dcterms:modified>
</cp:coreProperties>
</file>